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50BC0" w14:textId="2E19E3DB" w:rsidR="00240942" w:rsidRDefault="00826335" w:rsidP="001113D2">
      <w:pPr>
        <w:pStyle w:val="Bullet"/>
        <w:numPr>
          <w:ilvl w:val="0"/>
          <w:numId w:val="0"/>
        </w:numPr>
        <w:ind w:left="142"/>
        <w:rPr>
          <w:noProof/>
        </w:rPr>
      </w:pPr>
      <w:r w:rsidRPr="00F67AC0">
        <w:rPr>
          <w:noProof/>
          <w:lang w:val="nb-NO" w:eastAsia="nb-NO"/>
        </w:rPr>
        <mc:AlternateContent>
          <mc:Choice Requires="wps">
            <w:drawing>
              <wp:anchor distT="0" distB="0" distL="114300" distR="114300" simplePos="0" relativeHeight="251659264" behindDoc="0" locked="0" layoutInCell="1" allowOverlap="1" wp14:anchorId="1E35124B" wp14:editId="3247197B">
                <wp:simplePos x="0" y="0"/>
                <wp:positionH relativeFrom="page">
                  <wp:posOffset>590550</wp:posOffset>
                </wp:positionH>
                <wp:positionV relativeFrom="page">
                  <wp:posOffset>542925</wp:posOffset>
                </wp:positionV>
                <wp:extent cx="1333500" cy="4171950"/>
                <wp:effectExtent l="0" t="0" r="0" b="0"/>
                <wp:wrapNone/>
                <wp:docPr id="5" name="Tekstboks 5"/>
                <wp:cNvGraphicFramePr/>
                <a:graphic xmlns:a="http://schemas.openxmlformats.org/drawingml/2006/main">
                  <a:graphicData uri="http://schemas.microsoft.com/office/word/2010/wordprocessingShape">
                    <wps:wsp>
                      <wps:cNvSpPr txBox="1"/>
                      <wps:spPr>
                        <a:xfrm>
                          <a:off x="0" y="0"/>
                          <a:ext cx="1333500" cy="4171950"/>
                        </a:xfrm>
                        <a:prstGeom prst="rect">
                          <a:avLst/>
                        </a:prstGeom>
                        <a:noFill/>
                        <a:ln w="6350">
                          <a:noFill/>
                        </a:ln>
                      </wps:spPr>
                      <wps:txbx>
                        <w:txbxContent>
                          <w:p w14:paraId="38D7D25E" w14:textId="47F76E20" w:rsidR="004F58EA" w:rsidRPr="002E2A3F" w:rsidRDefault="002E2A3F" w:rsidP="004F58EA">
                            <w:pPr>
                              <w:pStyle w:val="Title"/>
                              <w:rPr>
                                <w:sz w:val="240"/>
                                <w:szCs w:val="240"/>
                                <w:lang w:val="nb-NO"/>
                              </w:rPr>
                            </w:pPr>
                            <w:r w:rsidRPr="002E2A3F">
                              <w:rPr>
                                <w:rFonts w:ascii="Calibri" w:eastAsiaTheme="minorEastAsia" w:hAnsi="Calibri" w:cs="Calibri"/>
                                <w:b/>
                                <w:bCs/>
                                <w:color w:val="001639"/>
                                <w:kern w:val="24"/>
                                <w:sz w:val="56"/>
                                <w:lang w:val="nb-NO"/>
                              </w:rPr>
                              <w:t>PowerAllocator</w:t>
                            </w:r>
                            <w:r w:rsidRPr="002E2A3F">
                              <w:rPr>
                                <w:rFonts w:ascii="Calibri" w:eastAsiaTheme="minorEastAsia" w:hAnsi="Calibri" w:cs="Calibri"/>
                                <w:b/>
                                <w:bCs/>
                                <w:color w:val="001639"/>
                                <w:kern w:val="24"/>
                                <w:position w:val="8"/>
                                <w:sz w:val="56"/>
                                <w:vertAlign w:val="superscript"/>
                                <w:lang w:val="nb-NO"/>
                              </w:rPr>
                              <w:t>TM</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5124B" id="_x0000_t202" coordsize="21600,21600" o:spt="202" path="m,l,21600r21600,l21600,xe">
                <v:stroke joinstyle="miter"/>
                <v:path gradientshapeok="t" o:connecttype="rect"/>
              </v:shapetype>
              <v:shape id="Tekstboks 5" o:spid="_x0000_s1026" type="#_x0000_t202" style="position:absolute;left:0;text-align:left;margin-left:46.5pt;margin-top:42.75pt;width:105pt;height:3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" filled="f" stroked="f" strokeweight=".5pt">
                <v:textbox style="layout-flow:vertical" inset="0,0,0,0">
                  <w:txbxContent>
                    <w:p w14:paraId="38D7D25E" w14:textId="47F76E20" w:rsidR="004F58EA" w:rsidRPr="002E2A3F" w:rsidRDefault="002E2A3F" w:rsidP="004F58EA">
                      <w:pPr>
                        <w:pStyle w:val="Title"/>
                        <w:rPr>
                          <w:sz w:val="240"/>
                          <w:szCs w:val="240"/>
                          <w:lang w:val="nb-NO"/>
                        </w:rPr>
                      </w:pPr>
                      <w:r w:rsidRPr="002E2A3F">
                        <w:rPr>
                          <w:rFonts w:ascii="Calibri" w:eastAsiaTheme="minorEastAsia" w:hAnsi="Calibri" w:cs="Calibri"/>
                          <w:b/>
                          <w:bCs/>
                          <w:color w:val="001639"/>
                          <w:kern w:val="24"/>
                          <w:sz w:val="56"/>
                          <w:lang w:val="nb-NO"/>
                        </w:rPr>
                        <w:t>PowerAllocator</w:t>
                      </w:r>
                      <w:r w:rsidRPr="002E2A3F">
                        <w:rPr>
                          <w:rFonts w:ascii="Calibri" w:eastAsiaTheme="minorEastAsia" w:hAnsi="Calibri" w:cs="Calibri"/>
                          <w:b/>
                          <w:bCs/>
                          <w:color w:val="001639"/>
                          <w:kern w:val="24"/>
                          <w:position w:val="8"/>
                          <w:sz w:val="56"/>
                          <w:vertAlign w:val="superscript"/>
                          <w:lang w:val="nb-NO"/>
                        </w:rPr>
                        <w:t>TM</w:t>
                      </w:r>
                    </w:p>
                  </w:txbxContent>
                </v:textbox>
                <w10:wrap anchorx="page" anchory="page"/>
              </v:shape>
            </w:pict>
          </mc:Fallback>
        </mc:AlternateContent>
      </w:r>
      <w:r w:rsidR="001113D2" w:rsidRPr="00F67AC0">
        <w:rPr>
          <w:noProof/>
        </w:rPr>
        <w:t xml:space="preserve"> </w:t>
      </w:r>
      <w:r w:rsidR="00164D31">
        <w:t>Fact sheet</w:t>
      </w:r>
      <w:r w:rsidR="001113D2" w:rsidRPr="001113D2">
        <w:rPr>
          <w:noProof/>
        </w:rPr>
        <w:t xml:space="preserve"> </w:t>
      </w:r>
    </w:p>
    <w:p w14:paraId="0460B080" w14:textId="77777777" w:rsidR="00240942" w:rsidRDefault="00240942" w:rsidP="001113D2">
      <w:pPr>
        <w:pStyle w:val="Bullet"/>
        <w:numPr>
          <w:ilvl w:val="0"/>
          <w:numId w:val="0"/>
        </w:numPr>
        <w:ind w:left="142"/>
        <w:rPr>
          <w:noProof/>
        </w:rPr>
      </w:pPr>
    </w:p>
    <w:p w14:paraId="0C5FD99F" w14:textId="5A87803D" w:rsidR="001113D2" w:rsidRDefault="005A7931" w:rsidP="001113D2">
      <w:pPr>
        <w:pStyle w:val="Bullet"/>
        <w:numPr>
          <w:ilvl w:val="0"/>
          <w:numId w:val="0"/>
        </w:numPr>
        <w:ind w:left="142"/>
        <w:rPr>
          <w:noProof/>
        </w:rPr>
      </w:pPr>
      <w:r w:rsidRPr="006226C5">
        <w:rPr>
          <w:noProof/>
          <w:lang w:eastAsia="nb-NO"/>
        </w:rPr>
        <w:t xml:space="preserve"> </w:t>
      </w:r>
    </w:p>
    <w:bookmarkStart w:id="0" w:name="_Hlk54613644"/>
    <w:bookmarkEnd w:id="0"/>
    <w:p w14:paraId="0876A56C" w14:textId="3972A3F9" w:rsidR="00946466" w:rsidRDefault="000D6DE0" w:rsidP="00946466">
      <w:pPr>
        <w:pStyle w:val="Bullet"/>
        <w:numPr>
          <w:ilvl w:val="0"/>
          <w:numId w:val="0"/>
        </w:numPr>
        <w:ind w:left="142"/>
        <w:rPr>
          <w:noProof/>
          <w:lang w:eastAsia="nb-NO"/>
        </w:rPr>
      </w:pPr>
      <w:sdt>
        <w:sdtPr>
          <w:rPr>
            <w:noProof/>
          </w:rPr>
          <w:id w:val="-1645506335"/>
          <w:picture/>
        </w:sdtPr>
        <w:sdtContent>
          <w:r w:rsidRPr="000D6DE0">
            <w:rPr>
              <w:noProof/>
            </w:rPr>
            <w:drawing>
              <wp:inline distT="0" distB="0" distL="0" distR="0" wp14:anchorId="7E094F9C" wp14:editId="653AD06F">
                <wp:extent cx="3743325" cy="2105660"/>
                <wp:effectExtent l="0" t="0" r="9525" b="8890"/>
                <wp:docPr id="3" name="Picture 3"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host_PSV_In_Sea_med_Utsty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325" cy="2105660"/>
                        </a:xfrm>
                        <a:prstGeom prst="rect">
                          <a:avLst/>
                        </a:prstGeom>
                      </pic:spPr>
                    </pic:pic>
                  </a:graphicData>
                </a:graphic>
              </wp:inline>
            </w:drawing>
          </w:r>
        </w:sdtContent>
      </w:sdt>
      <w:r w:rsidR="00946466" w:rsidRPr="006226C5">
        <w:rPr>
          <w:noProof/>
          <w:lang w:eastAsia="nb-NO"/>
        </w:rPr>
        <w:t xml:space="preserve"> </w:t>
      </w:r>
      <w:bookmarkStart w:id="1" w:name="_GoBack"/>
      <w:bookmarkEnd w:id="1"/>
    </w:p>
    <w:p w14:paraId="272871CC" w14:textId="77777777" w:rsidR="004915F2" w:rsidRDefault="004915F2" w:rsidP="00946466">
      <w:pPr>
        <w:pStyle w:val="Bullet"/>
        <w:numPr>
          <w:ilvl w:val="0"/>
          <w:numId w:val="0"/>
        </w:numPr>
        <w:ind w:left="142"/>
        <w:rPr>
          <w:noProof/>
        </w:rPr>
      </w:pPr>
    </w:p>
    <w:p w14:paraId="4AB4DAC1" w14:textId="3E8C756B" w:rsidR="00946466" w:rsidRPr="00357939" w:rsidRDefault="00946466" w:rsidP="00946466">
      <w:pPr>
        <w:spacing w:after="0"/>
        <w:ind w:left="227" w:hanging="227"/>
        <w:contextualSpacing/>
        <w:rPr>
          <w:rFonts w:ascii="Courier New" w:hAnsi="Courier New"/>
          <w:sz w:val="16"/>
          <w:lang w:val="en-GB"/>
        </w:rPr>
      </w:pPr>
      <w:r w:rsidRPr="00357939">
        <w:rPr>
          <w:rFonts w:ascii="Courier New" w:hAnsi="Courier New"/>
          <w:sz w:val="16"/>
          <w:lang w:val="en-GB"/>
        </w:rPr>
        <w:t>The demand for green solutions in the maritime industry is</w:t>
      </w:r>
    </w:p>
    <w:p w14:paraId="1738F2A3" w14:textId="4C42C2C4" w:rsidR="00946466" w:rsidRPr="00357939" w:rsidRDefault="00946466" w:rsidP="00946466">
      <w:pPr>
        <w:spacing w:after="0"/>
        <w:ind w:left="227" w:hanging="227"/>
        <w:contextualSpacing/>
        <w:rPr>
          <w:rFonts w:ascii="Courier New" w:hAnsi="Courier New"/>
          <w:sz w:val="16"/>
          <w:lang w:val="en-GB"/>
        </w:rPr>
      </w:pPr>
      <w:r w:rsidRPr="00357939">
        <w:rPr>
          <w:rFonts w:ascii="Courier New" w:hAnsi="Courier New"/>
          <w:sz w:val="16"/>
          <w:lang w:val="en-GB"/>
        </w:rPr>
        <w:t xml:space="preserve">driving an increased use of clean electrical power systems </w:t>
      </w:r>
    </w:p>
    <w:p w14:paraId="336C6302" w14:textId="4801B5E6" w:rsidR="00BB1CDF" w:rsidRDefault="00946466" w:rsidP="00584867">
      <w:pPr>
        <w:spacing w:after="0"/>
        <w:ind w:left="227" w:hanging="227"/>
        <w:contextualSpacing/>
        <w:rPr>
          <w:rFonts w:ascii="Courier New" w:hAnsi="Courier New"/>
          <w:sz w:val="16"/>
          <w:lang w:val="en-GB"/>
        </w:rPr>
      </w:pPr>
      <w:r w:rsidRPr="00357939">
        <w:rPr>
          <w:rFonts w:ascii="Courier New" w:hAnsi="Courier New"/>
          <w:sz w:val="16"/>
          <w:lang w:val="en-GB"/>
        </w:rPr>
        <w:t xml:space="preserve">that </w:t>
      </w:r>
      <w:r w:rsidR="00F27239">
        <w:rPr>
          <w:rFonts w:ascii="Courier New" w:hAnsi="Courier New"/>
          <w:sz w:val="16"/>
          <w:lang w:val="en-GB"/>
        </w:rPr>
        <w:t>utilize flexible</w:t>
      </w:r>
      <w:r w:rsidRPr="00357939">
        <w:rPr>
          <w:rFonts w:ascii="Courier New" w:hAnsi="Courier New"/>
          <w:sz w:val="16"/>
          <w:lang w:val="en-GB"/>
        </w:rPr>
        <w:t xml:space="preserve"> energy </w:t>
      </w:r>
      <w:r w:rsidR="007E50E5">
        <w:rPr>
          <w:rFonts w:ascii="Courier New" w:hAnsi="Courier New"/>
          <w:sz w:val="16"/>
          <w:lang w:val="en-GB"/>
        </w:rPr>
        <w:t>sources</w:t>
      </w:r>
      <w:r w:rsidRPr="00357939">
        <w:rPr>
          <w:rFonts w:ascii="Courier New" w:hAnsi="Courier New"/>
          <w:sz w:val="16"/>
          <w:lang w:val="en-GB"/>
        </w:rPr>
        <w:t xml:space="preserve">. </w:t>
      </w:r>
      <w:r w:rsidR="001B7A85" w:rsidRPr="00357939">
        <w:rPr>
          <w:rFonts w:ascii="Courier New" w:hAnsi="Courier New"/>
          <w:sz w:val="16"/>
          <w:lang w:val="en-GB"/>
        </w:rPr>
        <w:t>Kongsber</w:t>
      </w:r>
      <w:r w:rsidR="00BB1CDF">
        <w:rPr>
          <w:rFonts w:ascii="Courier New" w:hAnsi="Courier New"/>
          <w:sz w:val="16"/>
          <w:lang w:val="en-GB"/>
        </w:rPr>
        <w:t>g Maritime</w:t>
      </w:r>
      <w:r w:rsidR="00F3700F">
        <w:rPr>
          <w:rFonts w:ascii="Courier New" w:hAnsi="Courier New"/>
          <w:sz w:val="16"/>
          <w:lang w:val="en-GB"/>
        </w:rPr>
        <w:t xml:space="preserve"> </w:t>
      </w:r>
    </w:p>
    <w:p w14:paraId="07AFE1E2" w14:textId="05BAF4CB" w:rsidR="00F3700F" w:rsidRDefault="002303EF" w:rsidP="00584867">
      <w:pPr>
        <w:spacing w:after="0"/>
        <w:ind w:left="227" w:hanging="227"/>
        <w:contextualSpacing/>
        <w:rPr>
          <w:rFonts w:ascii="Courier New" w:hAnsi="Courier New"/>
          <w:sz w:val="16"/>
          <w:lang w:val="en-GB"/>
        </w:rPr>
      </w:pPr>
      <w:r w:rsidRPr="00F3700F">
        <w:rPr>
          <w:rFonts w:eastAsiaTheme="majorEastAsia" w:cstheme="majorBidi"/>
          <w:noProof/>
          <w:color w:val="000000" w:themeColor="text1"/>
          <w:spacing w:val="6"/>
          <w:szCs w:val="20"/>
          <w:lang w:val="en-GB"/>
        </w:rPr>
        <w:t>PowerAllocator</w:t>
      </w:r>
      <w:r w:rsidRPr="00F3700F">
        <w:rPr>
          <w:rFonts w:eastAsiaTheme="majorEastAsia" w:cstheme="majorBidi"/>
          <w:noProof/>
          <w:color w:val="000000" w:themeColor="text1"/>
          <w:spacing w:val="6"/>
          <w:szCs w:val="20"/>
          <w:vertAlign w:val="superscript"/>
          <w:lang w:val="en-GB"/>
        </w:rPr>
        <w:t>TM</w:t>
      </w:r>
      <w:r>
        <w:rPr>
          <w:rFonts w:eastAsiaTheme="majorEastAsia" w:cstheme="majorBidi"/>
          <w:noProof/>
          <w:color w:val="000000" w:themeColor="text1"/>
          <w:spacing w:val="6"/>
          <w:szCs w:val="20"/>
          <w:vertAlign w:val="superscript"/>
          <w:lang w:val="en-GB"/>
        </w:rPr>
        <w:t xml:space="preserve"> </w:t>
      </w:r>
      <w:r w:rsidRPr="00357939">
        <w:rPr>
          <w:rFonts w:ascii="Courier New" w:hAnsi="Courier New"/>
          <w:sz w:val="16"/>
          <w:lang w:val="en-GB"/>
        </w:rPr>
        <w:t>is</w:t>
      </w:r>
      <w:r>
        <w:rPr>
          <w:rFonts w:ascii="Courier New" w:hAnsi="Courier New"/>
          <w:sz w:val="16"/>
          <w:lang w:val="en-GB"/>
        </w:rPr>
        <w:t xml:space="preserve"> </w:t>
      </w:r>
      <w:r w:rsidRPr="00357939">
        <w:rPr>
          <w:rFonts w:ascii="Courier New" w:hAnsi="Courier New"/>
          <w:sz w:val="16"/>
          <w:lang w:val="en-GB"/>
        </w:rPr>
        <w:t>an</w:t>
      </w:r>
      <w:r w:rsidR="004915F2" w:rsidRPr="00357939">
        <w:rPr>
          <w:rFonts w:ascii="Courier New" w:hAnsi="Courier New"/>
          <w:sz w:val="16"/>
          <w:lang w:val="en-GB"/>
        </w:rPr>
        <w:t xml:space="preserve"> energy solution</w:t>
      </w:r>
      <w:r w:rsidR="00584867" w:rsidRPr="00357939">
        <w:rPr>
          <w:rFonts w:ascii="Courier New" w:hAnsi="Courier New"/>
          <w:sz w:val="16"/>
          <w:lang w:val="en-GB"/>
        </w:rPr>
        <w:t xml:space="preserve"> </w:t>
      </w:r>
      <w:r w:rsidR="004915F2" w:rsidRPr="00357939">
        <w:rPr>
          <w:rFonts w:ascii="Courier New" w:hAnsi="Courier New"/>
          <w:sz w:val="16"/>
          <w:lang w:val="en-GB"/>
        </w:rPr>
        <w:t>for</w:t>
      </w:r>
      <w:r w:rsidR="00F3700F">
        <w:rPr>
          <w:rFonts w:ascii="Courier New" w:hAnsi="Courier New"/>
          <w:sz w:val="16"/>
          <w:lang w:val="en-GB"/>
        </w:rPr>
        <w:t xml:space="preserve"> </w:t>
      </w:r>
      <w:r w:rsidR="00584867" w:rsidRPr="00357939">
        <w:rPr>
          <w:rFonts w:ascii="Courier New" w:hAnsi="Courier New"/>
          <w:sz w:val="16"/>
          <w:lang w:val="en-GB"/>
        </w:rPr>
        <w:t>conventional power</w:t>
      </w:r>
      <w:r w:rsidR="000D599F" w:rsidRPr="00357939">
        <w:rPr>
          <w:rFonts w:ascii="Courier New" w:hAnsi="Courier New"/>
          <w:sz w:val="16"/>
          <w:lang w:val="en-GB"/>
        </w:rPr>
        <w:t xml:space="preserve"> </w:t>
      </w:r>
    </w:p>
    <w:p w14:paraId="5ACA9E8F" w14:textId="7C5944C3" w:rsidR="001B7A85" w:rsidRPr="00357939" w:rsidRDefault="000D599F" w:rsidP="00584867">
      <w:pPr>
        <w:spacing w:after="0"/>
        <w:ind w:left="227" w:hanging="227"/>
        <w:contextualSpacing/>
        <w:rPr>
          <w:rFonts w:ascii="Courier New" w:hAnsi="Courier New"/>
          <w:sz w:val="16"/>
          <w:lang w:val="en-GB"/>
        </w:rPr>
      </w:pPr>
      <w:r w:rsidRPr="00357939">
        <w:rPr>
          <w:rFonts w:ascii="Courier New" w:hAnsi="Courier New"/>
          <w:sz w:val="16"/>
          <w:lang w:val="en-GB"/>
        </w:rPr>
        <w:t xml:space="preserve">systems </w:t>
      </w:r>
      <w:r w:rsidR="00584867" w:rsidRPr="00357939">
        <w:rPr>
          <w:rFonts w:ascii="Courier New" w:hAnsi="Courier New"/>
          <w:sz w:val="16"/>
          <w:lang w:val="en-GB"/>
        </w:rPr>
        <w:t>as well as</w:t>
      </w:r>
      <w:r w:rsidR="0000306C" w:rsidRPr="00357939">
        <w:rPr>
          <w:rFonts w:ascii="Courier New" w:hAnsi="Courier New"/>
          <w:sz w:val="16"/>
          <w:lang w:val="en-GB"/>
        </w:rPr>
        <w:t xml:space="preserve"> </w:t>
      </w:r>
      <w:r w:rsidRPr="00357939">
        <w:rPr>
          <w:rFonts w:ascii="Courier New" w:hAnsi="Courier New"/>
          <w:sz w:val="16"/>
          <w:lang w:val="en-GB"/>
        </w:rPr>
        <w:t>complex</w:t>
      </w:r>
      <w:r w:rsidR="00584867" w:rsidRPr="00357939">
        <w:rPr>
          <w:rFonts w:ascii="Courier New" w:hAnsi="Courier New"/>
          <w:sz w:val="16"/>
          <w:lang w:val="en-GB"/>
        </w:rPr>
        <w:t xml:space="preserve"> systems.</w:t>
      </w:r>
    </w:p>
    <w:p w14:paraId="6499CDE5" w14:textId="4BAA2AFB" w:rsidR="001B7A85" w:rsidRPr="00357939" w:rsidRDefault="009F7E51" w:rsidP="00584867">
      <w:pPr>
        <w:spacing w:after="0"/>
        <w:ind w:left="227" w:hanging="227"/>
        <w:contextualSpacing/>
        <w:rPr>
          <w:rFonts w:ascii="Courier New" w:hAnsi="Courier New"/>
          <w:sz w:val="16"/>
          <w:lang w:val="en-GB"/>
        </w:rPr>
      </w:pPr>
      <w:r w:rsidRPr="00357939">
        <w:rPr>
          <w:noProof/>
          <w:sz w:val="42"/>
          <w:szCs w:val="42"/>
          <w:lang w:val="en-GB" w:eastAsia="nb-NO"/>
        </w:rPr>
        <mc:AlternateContent>
          <mc:Choice Requires="wps">
            <w:drawing>
              <wp:anchor distT="0" distB="0" distL="114300" distR="114300" simplePos="0" relativeHeight="251661312" behindDoc="0" locked="0" layoutInCell="1" allowOverlap="1" wp14:anchorId="154AACDB" wp14:editId="689150A6">
                <wp:simplePos x="0" y="0"/>
                <wp:positionH relativeFrom="page">
                  <wp:posOffset>378460</wp:posOffset>
                </wp:positionH>
                <wp:positionV relativeFrom="page">
                  <wp:posOffset>5312410</wp:posOffset>
                </wp:positionV>
                <wp:extent cx="1896745" cy="1557867"/>
                <wp:effectExtent l="0" t="0" r="8255" b="4445"/>
                <wp:wrapNone/>
                <wp:docPr id="11" name="withFill"/>
                <wp:cNvGraphicFramePr/>
                <a:graphic xmlns:a="http://schemas.openxmlformats.org/drawingml/2006/main">
                  <a:graphicData uri="http://schemas.microsoft.com/office/word/2010/wordprocessingShape">
                    <wps:wsp>
                      <wps:cNvSpPr txBox="1"/>
                      <wps:spPr>
                        <a:xfrm>
                          <a:off x="0" y="0"/>
                          <a:ext cx="1896745" cy="1557867"/>
                        </a:xfrm>
                        <a:prstGeom prst="rect">
                          <a:avLst/>
                        </a:prstGeom>
                        <a:solidFill>
                          <a:schemeClr val="accent1"/>
                        </a:solidFill>
                        <a:ln w="6350">
                          <a:noFill/>
                        </a:ln>
                      </wps:spPr>
                      <wps:txbx>
                        <w:txbxContent>
                          <w:p w14:paraId="1A337AEC" w14:textId="47465DCA" w:rsidR="009F7E51" w:rsidRDefault="009F7E51" w:rsidP="009F7E51">
                            <w:pPr>
                              <w:pStyle w:val="Heading2"/>
                            </w:pPr>
                            <w:r>
                              <w:t>KONGSBEGRS MARITIME</w:t>
                            </w:r>
                          </w:p>
                          <w:p w14:paraId="36F16AFD" w14:textId="38DD3B2A" w:rsidR="00946466" w:rsidRDefault="009F7E51" w:rsidP="009F7E51">
                            <w:pPr>
                              <w:pStyle w:val="Heading2"/>
                            </w:pPr>
                            <w:r>
                              <w:t>ENERGY SOLUTIONS PROPELLING THE SHIPPING INDUSTRY TOWARDS GREATER SUSTAINABILITY</w:t>
                            </w:r>
                          </w:p>
                        </w:txbxContent>
                      </wps:txbx>
                      <wps:bodyPr rot="0" spcFirstLastPara="0" vertOverflow="overflow" horzOverflow="overflow" vert="horz" wrap="square" lIns="198000" tIns="144000" rIns="19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ACDB" id="withFill" o:spid="_x0000_s1027" type="#_x0000_t202" style="position:absolute;left:0;text-align:left;margin-left:29.8pt;margin-top:418.3pt;width:149.35pt;height:12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" fillcolor="#ebf6f7 [3204]" stroked="f" strokeweight=".5pt">
                <v:textbox inset="5.5mm,4mm,5.5mm,4mm">
                  <w:txbxContent>
                    <w:p w14:paraId="1A337AEC" w14:textId="47465DCA" w:rsidR="009F7E51" w:rsidRDefault="009F7E51" w:rsidP="009F7E51">
                      <w:pPr>
                        <w:pStyle w:val="Heading2"/>
                      </w:pPr>
                      <w:r>
                        <w:t>KONGSBEGRS MARITIME</w:t>
                      </w:r>
                    </w:p>
                    <w:p w14:paraId="36F16AFD" w14:textId="38DD3B2A" w:rsidR="00946466" w:rsidRDefault="009F7E51" w:rsidP="009F7E51">
                      <w:pPr>
                        <w:pStyle w:val="Heading2"/>
                      </w:pPr>
                      <w:r>
                        <w:t>ENERGY SOLUTIONS PROPELLING THE SHIPPING INDUSTRY TOWARDS GREATER SUSTAINABILITY</w:t>
                      </w:r>
                    </w:p>
                  </w:txbxContent>
                </v:textbox>
                <w10:wrap anchorx="page" anchory="page"/>
              </v:shape>
            </w:pict>
          </mc:Fallback>
        </mc:AlternateContent>
      </w:r>
      <w:r w:rsidR="00584867" w:rsidRPr="00357939">
        <w:rPr>
          <w:rFonts w:ascii="Courier New" w:hAnsi="Courier New"/>
          <w:sz w:val="16"/>
          <w:lang w:val="en-GB"/>
        </w:rPr>
        <w:t xml:space="preserve">It </w:t>
      </w:r>
      <w:r w:rsidR="002303EF">
        <w:rPr>
          <w:rFonts w:ascii="Courier New" w:hAnsi="Courier New"/>
          <w:sz w:val="16"/>
          <w:lang w:val="en-GB"/>
        </w:rPr>
        <w:t>is</w:t>
      </w:r>
      <w:r w:rsidR="00584867" w:rsidRPr="00357939">
        <w:rPr>
          <w:rFonts w:ascii="Courier New" w:hAnsi="Courier New"/>
          <w:sz w:val="16"/>
          <w:lang w:val="en-GB"/>
        </w:rPr>
        <w:t xml:space="preserve"> integrated with </w:t>
      </w:r>
      <w:r w:rsidR="002303EF">
        <w:rPr>
          <w:rFonts w:ascii="Courier New" w:hAnsi="Courier New"/>
          <w:sz w:val="16"/>
          <w:lang w:val="en-GB"/>
        </w:rPr>
        <w:t>our cutting-edge DP</w:t>
      </w:r>
      <w:r w:rsidR="00584867" w:rsidRPr="00357939">
        <w:rPr>
          <w:rFonts w:ascii="Courier New" w:hAnsi="Courier New"/>
          <w:sz w:val="16"/>
          <w:lang w:val="en-GB"/>
        </w:rPr>
        <w:t xml:space="preserve"> system</w:t>
      </w:r>
      <w:r w:rsidR="001B7A85" w:rsidRPr="00357939">
        <w:rPr>
          <w:rFonts w:ascii="Courier New" w:hAnsi="Courier New"/>
          <w:sz w:val="16"/>
          <w:lang w:val="en-GB"/>
        </w:rPr>
        <w:t xml:space="preserve"> to achieve</w:t>
      </w:r>
    </w:p>
    <w:p w14:paraId="76282DDE" w14:textId="7AD7AAC3" w:rsidR="001B7A85" w:rsidRDefault="001B7A85" w:rsidP="004915F2">
      <w:pPr>
        <w:spacing w:after="0"/>
        <w:ind w:left="227" w:hanging="227"/>
        <w:contextualSpacing/>
        <w:rPr>
          <w:rFonts w:ascii="Courier New" w:hAnsi="Courier New"/>
          <w:sz w:val="16"/>
        </w:rPr>
      </w:pPr>
      <w:r w:rsidRPr="00357939">
        <w:rPr>
          <w:rFonts w:ascii="Courier New" w:hAnsi="Courier New"/>
          <w:sz w:val="16"/>
          <w:lang w:val="en-GB"/>
        </w:rPr>
        <w:t xml:space="preserve">unique </w:t>
      </w:r>
      <w:r w:rsidR="00F27239">
        <w:rPr>
          <w:rFonts w:ascii="Courier New" w:hAnsi="Courier New"/>
          <w:sz w:val="16"/>
          <w:lang w:val="en-GB"/>
        </w:rPr>
        <w:t xml:space="preserve">additional </w:t>
      </w:r>
      <w:r w:rsidRPr="00357939">
        <w:rPr>
          <w:rFonts w:ascii="Courier New" w:hAnsi="Courier New"/>
          <w:sz w:val="16"/>
          <w:lang w:val="en-GB"/>
        </w:rPr>
        <w:t>energy savings</w:t>
      </w:r>
      <w:r>
        <w:rPr>
          <w:rFonts w:ascii="Courier New" w:hAnsi="Courier New"/>
          <w:sz w:val="16"/>
        </w:rPr>
        <w:t xml:space="preserve"> </w:t>
      </w:r>
    </w:p>
    <w:p w14:paraId="0383ED73" w14:textId="23AE70C0" w:rsidR="00946466" w:rsidRDefault="001B7A85" w:rsidP="00584867">
      <w:pPr>
        <w:spacing w:after="0"/>
        <w:ind w:left="227" w:hanging="227"/>
        <w:contextualSpacing/>
        <w:rPr>
          <w:rFonts w:ascii="Courier New" w:hAnsi="Courier New"/>
          <w:sz w:val="16"/>
        </w:rPr>
      </w:pPr>
      <w:r>
        <w:rPr>
          <w:rFonts w:ascii="Courier New" w:hAnsi="Courier New"/>
          <w:sz w:val="16"/>
        </w:rPr>
        <w:t xml:space="preserve"> </w:t>
      </w:r>
    </w:p>
    <w:p w14:paraId="190BB5C4" w14:textId="025096FC" w:rsidR="0000306C" w:rsidRPr="00F3700F" w:rsidRDefault="002E2A3F" w:rsidP="00946466">
      <w:pPr>
        <w:autoSpaceDE w:val="0"/>
        <w:autoSpaceDN w:val="0"/>
        <w:adjustRightInd w:val="0"/>
        <w:spacing w:after="0" w:line="240" w:lineRule="auto"/>
        <w:rPr>
          <w:rFonts w:eastAsiaTheme="majorEastAsia" w:cstheme="majorBidi"/>
          <w:b/>
          <w:bCs/>
          <w:noProof/>
          <w:color w:val="000000" w:themeColor="text1"/>
          <w:spacing w:val="6"/>
          <w:sz w:val="22"/>
          <w:szCs w:val="24"/>
          <w:vertAlign w:val="superscript"/>
          <w:lang w:val="en-GB"/>
        </w:rPr>
      </w:pPr>
      <w:r w:rsidRPr="00F3700F">
        <w:rPr>
          <w:rFonts w:eastAsiaTheme="majorEastAsia" w:cstheme="majorBidi"/>
          <w:b/>
          <w:bCs/>
          <w:noProof/>
          <w:color w:val="000000" w:themeColor="text1"/>
          <w:spacing w:val="6"/>
          <w:sz w:val="22"/>
          <w:szCs w:val="24"/>
          <w:lang w:val="en-GB"/>
        </w:rPr>
        <w:t>PowerAllocator</w:t>
      </w:r>
      <w:r w:rsidRPr="00F3700F">
        <w:rPr>
          <w:rFonts w:eastAsiaTheme="majorEastAsia" w:cstheme="majorBidi"/>
          <w:b/>
          <w:bCs/>
          <w:noProof/>
          <w:color w:val="000000" w:themeColor="text1"/>
          <w:spacing w:val="6"/>
          <w:sz w:val="22"/>
          <w:szCs w:val="24"/>
          <w:vertAlign w:val="superscript"/>
          <w:lang w:val="en-GB"/>
        </w:rPr>
        <w:t>TM</w:t>
      </w:r>
    </w:p>
    <w:p w14:paraId="68BD05BB" w14:textId="77777777" w:rsidR="002E2A3F" w:rsidRDefault="002E2A3F" w:rsidP="00946466">
      <w:pPr>
        <w:autoSpaceDE w:val="0"/>
        <w:autoSpaceDN w:val="0"/>
        <w:adjustRightInd w:val="0"/>
        <w:spacing w:after="0" w:line="240" w:lineRule="auto"/>
        <w:rPr>
          <w:rFonts w:eastAsiaTheme="majorEastAsia" w:cstheme="majorBidi"/>
          <w:b/>
          <w:noProof/>
          <w:color w:val="000000" w:themeColor="text1"/>
          <w:spacing w:val="6"/>
          <w:sz w:val="22"/>
          <w:szCs w:val="24"/>
        </w:rPr>
      </w:pPr>
    </w:p>
    <w:p w14:paraId="6849294F" w14:textId="676C0685" w:rsidR="0000306C" w:rsidRPr="00675620" w:rsidRDefault="00946466" w:rsidP="00946466">
      <w:pPr>
        <w:autoSpaceDE w:val="0"/>
        <w:autoSpaceDN w:val="0"/>
        <w:adjustRightInd w:val="0"/>
        <w:spacing w:after="0" w:line="240" w:lineRule="auto"/>
        <w:rPr>
          <w:rFonts w:cs="GTPressura-Regular"/>
          <w:b/>
          <w:szCs w:val="18"/>
        </w:rPr>
      </w:pPr>
      <w:r w:rsidRPr="00675620">
        <w:rPr>
          <w:rFonts w:cs="GTPressura-Regular"/>
          <w:b/>
          <w:szCs w:val="18"/>
        </w:rPr>
        <w:t>Abou</w:t>
      </w:r>
      <w:r w:rsidR="0000306C">
        <w:rPr>
          <w:rFonts w:cs="GTPressura-Regular"/>
          <w:b/>
          <w:szCs w:val="18"/>
        </w:rPr>
        <w:t>t</w:t>
      </w:r>
    </w:p>
    <w:p w14:paraId="3536840A" w14:textId="77777777" w:rsidR="00E34DA7" w:rsidRPr="00E34DA7" w:rsidRDefault="00E34DA7" w:rsidP="00E34DA7">
      <w:pPr>
        <w:autoSpaceDE w:val="0"/>
        <w:autoSpaceDN w:val="0"/>
        <w:adjustRightInd w:val="0"/>
        <w:spacing w:after="0" w:line="240" w:lineRule="auto"/>
        <w:rPr>
          <w:rFonts w:cs="TiemposText-Regular"/>
          <w:szCs w:val="18"/>
        </w:rPr>
      </w:pPr>
      <w:r w:rsidRPr="00E34DA7">
        <w:rPr>
          <w:rFonts w:cs="TiemposText-Regular"/>
          <w:szCs w:val="18"/>
        </w:rPr>
        <w:t xml:space="preserve">Our mission is to help our customers lower the lifetime cost and emissions while </w:t>
      </w:r>
      <w:proofErr w:type="spellStart"/>
      <w:r w:rsidRPr="00E34DA7">
        <w:rPr>
          <w:rFonts w:cs="TiemposText-Regular"/>
          <w:szCs w:val="18"/>
        </w:rPr>
        <w:t>maximising</w:t>
      </w:r>
      <w:proofErr w:type="spellEnd"/>
      <w:r w:rsidRPr="00E34DA7">
        <w:rPr>
          <w:rFonts w:cs="TiemposText-Regular"/>
          <w:szCs w:val="18"/>
        </w:rPr>
        <w:t xml:space="preserve"> their investment in power systems. The </w:t>
      </w:r>
      <w:proofErr w:type="spellStart"/>
      <w:r w:rsidRPr="00E34DA7">
        <w:rPr>
          <w:rFonts w:cs="TiemposText-Regular"/>
          <w:szCs w:val="18"/>
        </w:rPr>
        <w:t>PowerAllocator</w:t>
      </w:r>
      <w:proofErr w:type="spellEnd"/>
      <w:r w:rsidRPr="00E34DA7">
        <w:rPr>
          <w:rFonts w:cs="TiemposText-Regular"/>
          <w:szCs w:val="18"/>
        </w:rPr>
        <w:t>™ is a novel, patent pending Energy Storage Solution that will supply and optimally allocate power between redundancy groups from a single, autonomous battery system.</w:t>
      </w:r>
    </w:p>
    <w:p w14:paraId="0E836588" w14:textId="559B701E" w:rsidR="002409D4" w:rsidRDefault="00E34DA7" w:rsidP="00E34DA7">
      <w:pPr>
        <w:autoSpaceDE w:val="0"/>
        <w:autoSpaceDN w:val="0"/>
        <w:adjustRightInd w:val="0"/>
        <w:spacing w:after="0" w:line="240" w:lineRule="auto"/>
        <w:rPr>
          <w:rFonts w:cs="TiemposText-Regular"/>
          <w:szCs w:val="18"/>
        </w:rPr>
      </w:pPr>
      <w:r w:rsidRPr="00E34DA7">
        <w:rPr>
          <w:rFonts w:cs="TiemposText-Regular"/>
          <w:szCs w:val="18"/>
        </w:rPr>
        <w:t xml:space="preserve">Our </w:t>
      </w:r>
      <w:proofErr w:type="spellStart"/>
      <w:r w:rsidRPr="00E34DA7">
        <w:rPr>
          <w:rFonts w:cs="TiemposText-Regular"/>
          <w:szCs w:val="18"/>
        </w:rPr>
        <w:t>PowerAllocatorTM</w:t>
      </w:r>
      <w:proofErr w:type="spellEnd"/>
      <w:r w:rsidRPr="00E34DA7">
        <w:rPr>
          <w:rFonts w:cs="TiemposText-Regular"/>
          <w:szCs w:val="18"/>
        </w:rPr>
        <w:t xml:space="preserve"> offers significant fuel efficiency gains, reduced emissions at reduced cost, space, weight and complexity compared to conventional energy storage solutions.</w:t>
      </w:r>
    </w:p>
    <w:p w14:paraId="4729164D" w14:textId="77777777" w:rsidR="00E34DA7" w:rsidRDefault="00E34DA7" w:rsidP="00E34DA7">
      <w:pPr>
        <w:autoSpaceDE w:val="0"/>
        <w:autoSpaceDN w:val="0"/>
        <w:adjustRightInd w:val="0"/>
        <w:spacing w:after="0" w:line="240" w:lineRule="auto"/>
        <w:rPr>
          <w:rFonts w:cs="TiemposText-Regular"/>
          <w:szCs w:val="18"/>
        </w:rPr>
      </w:pPr>
    </w:p>
    <w:p w14:paraId="7E87260A" w14:textId="77777777" w:rsidR="00E34DA7" w:rsidRDefault="00E34DA7" w:rsidP="00E34DA7">
      <w:pPr>
        <w:autoSpaceDE w:val="0"/>
        <w:autoSpaceDN w:val="0"/>
        <w:adjustRightInd w:val="0"/>
        <w:spacing w:after="0" w:line="240" w:lineRule="auto"/>
        <w:rPr>
          <w:rFonts w:cs="TiemposText-Regular"/>
          <w:szCs w:val="18"/>
        </w:rPr>
      </w:pPr>
      <w:r w:rsidRPr="002409D4">
        <w:rPr>
          <w:rFonts w:cs="TiemposText-Regular"/>
          <w:szCs w:val="18"/>
        </w:rPr>
        <w:t xml:space="preserve">The </w:t>
      </w:r>
      <w:proofErr w:type="spellStart"/>
      <w:r w:rsidRPr="002409D4">
        <w:rPr>
          <w:rFonts w:cs="TiemposText-Regular"/>
          <w:szCs w:val="18"/>
        </w:rPr>
        <w:t>PowerAllocator</w:t>
      </w:r>
      <w:proofErr w:type="spellEnd"/>
      <w:r w:rsidRPr="002409D4">
        <w:rPr>
          <w:rFonts w:cs="TiemposText-Regular"/>
          <w:szCs w:val="18"/>
        </w:rPr>
        <w:t xml:space="preserve">™ </w:t>
      </w:r>
      <w:r>
        <w:rPr>
          <w:rFonts w:cs="TiemposText-Regular"/>
          <w:szCs w:val="18"/>
        </w:rPr>
        <w:t>constitute</w:t>
      </w:r>
      <w:r w:rsidRPr="002409D4">
        <w:rPr>
          <w:rFonts w:cs="TiemposText-Regular"/>
          <w:szCs w:val="18"/>
        </w:rPr>
        <w:t xml:space="preserve"> a new redundancy group that is autonomous from all main redundancy groups with regards to failures and propagation under IMO equipment DP class 2 (DP2) and 3 (DP3).</w:t>
      </w:r>
    </w:p>
    <w:p w14:paraId="1F9BAFA6" w14:textId="77777777" w:rsidR="002409D4" w:rsidRPr="00E34DA7" w:rsidRDefault="002409D4" w:rsidP="004915F2">
      <w:pPr>
        <w:autoSpaceDE w:val="0"/>
        <w:autoSpaceDN w:val="0"/>
        <w:adjustRightInd w:val="0"/>
        <w:spacing w:after="0" w:line="240" w:lineRule="auto"/>
        <w:rPr>
          <w:rFonts w:cs="TiemposText-Regular"/>
          <w:szCs w:val="18"/>
        </w:rPr>
      </w:pPr>
    </w:p>
    <w:p w14:paraId="046E29C6" w14:textId="28F2B08A" w:rsidR="004915F2" w:rsidRDefault="00067A52" w:rsidP="004915F2">
      <w:pPr>
        <w:autoSpaceDE w:val="0"/>
        <w:autoSpaceDN w:val="0"/>
        <w:adjustRightInd w:val="0"/>
        <w:spacing w:after="0" w:line="240" w:lineRule="auto"/>
        <w:rPr>
          <w:rFonts w:cs="TiemposText-Regular"/>
          <w:szCs w:val="18"/>
        </w:rPr>
      </w:pPr>
      <w:r>
        <w:rPr>
          <w:rFonts w:cs="TiemposText-Regular"/>
          <w:szCs w:val="18"/>
        </w:rPr>
        <w:t>The</w:t>
      </w:r>
      <w:bookmarkStart w:id="2" w:name="_Hlk54940211"/>
      <w:r>
        <w:rPr>
          <w:rFonts w:cs="TiemposText-Regular"/>
          <w:szCs w:val="18"/>
        </w:rPr>
        <w:t xml:space="preserve"> </w:t>
      </w:r>
      <w:r w:rsidR="00F3700F" w:rsidRPr="00F3700F">
        <w:rPr>
          <w:rFonts w:eastAsiaTheme="majorEastAsia" w:cstheme="majorBidi"/>
          <w:noProof/>
          <w:color w:val="000000" w:themeColor="text1"/>
          <w:spacing w:val="6"/>
          <w:szCs w:val="20"/>
          <w:lang w:val="en-GB"/>
        </w:rPr>
        <w:t>PowerAllocator</w:t>
      </w:r>
      <w:r w:rsidR="00F3700F" w:rsidRPr="00F3700F">
        <w:rPr>
          <w:rFonts w:eastAsiaTheme="majorEastAsia" w:cstheme="majorBidi"/>
          <w:noProof/>
          <w:color w:val="000000" w:themeColor="text1"/>
          <w:spacing w:val="6"/>
          <w:szCs w:val="20"/>
          <w:vertAlign w:val="superscript"/>
          <w:lang w:val="en-GB"/>
        </w:rPr>
        <w:t>TM</w:t>
      </w:r>
      <w:bookmarkEnd w:id="2"/>
      <w:r w:rsidR="00F3700F">
        <w:rPr>
          <w:rFonts w:eastAsiaTheme="majorEastAsia" w:cstheme="majorBidi"/>
          <w:noProof/>
          <w:color w:val="000000" w:themeColor="text1"/>
          <w:spacing w:val="6"/>
          <w:szCs w:val="20"/>
          <w:vertAlign w:val="superscript"/>
          <w:lang w:val="en-GB"/>
        </w:rPr>
        <w:t xml:space="preserve"> </w:t>
      </w:r>
      <w:r w:rsidR="0050124D" w:rsidRPr="0050124D">
        <w:rPr>
          <w:rFonts w:cs="TiemposText-Regular"/>
          <w:szCs w:val="18"/>
        </w:rPr>
        <w:t xml:space="preserve">allows the engines to run at </w:t>
      </w:r>
      <w:r w:rsidR="00357939">
        <w:rPr>
          <w:rFonts w:cs="TiemposText-Regular"/>
          <w:szCs w:val="18"/>
        </w:rPr>
        <w:t>increased fuel</w:t>
      </w:r>
      <w:r w:rsidR="0050124D" w:rsidRPr="0050124D">
        <w:rPr>
          <w:rFonts w:cs="TiemposText-Regular"/>
          <w:szCs w:val="18"/>
        </w:rPr>
        <w:t xml:space="preserve"> efficiency </w:t>
      </w:r>
      <w:r>
        <w:rPr>
          <w:rFonts w:cs="TiemposText-Regular"/>
          <w:szCs w:val="18"/>
        </w:rPr>
        <w:t xml:space="preserve">and </w:t>
      </w:r>
      <w:r w:rsidR="0050124D" w:rsidRPr="0050124D">
        <w:rPr>
          <w:rFonts w:cs="TiemposText-Regular"/>
          <w:szCs w:val="18"/>
        </w:rPr>
        <w:t xml:space="preserve">enables full flexibility in </w:t>
      </w:r>
      <w:r>
        <w:rPr>
          <w:rFonts w:cs="TiemposText-Regular"/>
          <w:szCs w:val="18"/>
        </w:rPr>
        <w:t>power system setups.</w:t>
      </w:r>
      <w:r w:rsidR="00EA3FE6">
        <w:rPr>
          <w:rFonts w:cs="TiemposText-Regular"/>
          <w:szCs w:val="18"/>
        </w:rPr>
        <w:t xml:space="preserve"> </w:t>
      </w:r>
      <w:r>
        <w:rPr>
          <w:rFonts w:cs="TiemposText-Regular"/>
          <w:szCs w:val="18"/>
        </w:rPr>
        <w:t>The</w:t>
      </w:r>
      <w:r w:rsidR="004915F2" w:rsidRPr="004915F2">
        <w:rPr>
          <w:rFonts w:cs="TiemposText-Regular"/>
          <w:szCs w:val="18"/>
        </w:rPr>
        <w:t xml:space="preserve"> </w:t>
      </w:r>
      <w:r w:rsidR="00357939">
        <w:rPr>
          <w:rFonts w:cs="TiemposText-Regular"/>
          <w:szCs w:val="18"/>
        </w:rPr>
        <w:t>energy storage i</w:t>
      </w:r>
      <w:r w:rsidR="004915F2" w:rsidRPr="004915F2">
        <w:rPr>
          <w:rFonts w:cs="TiemposText-Regular"/>
          <w:szCs w:val="18"/>
        </w:rPr>
        <w:t xml:space="preserve">s available for </w:t>
      </w:r>
      <w:r w:rsidR="00357939">
        <w:rPr>
          <w:rFonts w:cs="TiemposText-Regular"/>
          <w:szCs w:val="18"/>
        </w:rPr>
        <w:t>spinning reserve</w:t>
      </w:r>
      <w:r>
        <w:rPr>
          <w:rFonts w:cs="TiemposText-Regular"/>
          <w:szCs w:val="18"/>
        </w:rPr>
        <w:t xml:space="preserve"> and power peak</w:t>
      </w:r>
      <w:r w:rsidR="004915F2" w:rsidRPr="004915F2">
        <w:rPr>
          <w:rFonts w:cs="TiemposText-Regular"/>
          <w:szCs w:val="18"/>
        </w:rPr>
        <w:t xml:space="preserve"> load smoothing</w:t>
      </w:r>
      <w:r>
        <w:rPr>
          <w:rFonts w:cs="TiemposText-Regular"/>
          <w:szCs w:val="18"/>
        </w:rPr>
        <w:t xml:space="preserve"> for all main redundancy groups in both open and closed bus operation.</w:t>
      </w:r>
    </w:p>
    <w:p w14:paraId="7BC08F92" w14:textId="2550DBBC" w:rsidR="00EA3FE6" w:rsidRDefault="00EA3FE6" w:rsidP="004915F2">
      <w:pPr>
        <w:autoSpaceDE w:val="0"/>
        <w:autoSpaceDN w:val="0"/>
        <w:adjustRightInd w:val="0"/>
        <w:spacing w:after="0" w:line="240" w:lineRule="auto"/>
        <w:rPr>
          <w:rFonts w:cs="TiemposText-Regular"/>
          <w:szCs w:val="18"/>
        </w:rPr>
      </w:pPr>
    </w:p>
    <w:p w14:paraId="1067D0E5" w14:textId="0335E602" w:rsidR="00067A52" w:rsidRDefault="002409D4">
      <w:pPr>
        <w:rPr>
          <w:rFonts w:cs="TiemposText-Regular"/>
          <w:szCs w:val="18"/>
        </w:rPr>
      </w:pPr>
      <w:r w:rsidRPr="002409D4">
        <w:rPr>
          <w:rFonts w:cs="TiemposText-Regular"/>
          <w:szCs w:val="18"/>
        </w:rPr>
        <w:t xml:space="preserve">The </w:t>
      </w:r>
      <w:proofErr w:type="spellStart"/>
      <w:r w:rsidRPr="002409D4">
        <w:rPr>
          <w:rFonts w:cs="TiemposText-Regular"/>
          <w:szCs w:val="18"/>
        </w:rPr>
        <w:t>PowerAllocator</w:t>
      </w:r>
      <w:proofErr w:type="spellEnd"/>
      <w:r w:rsidRPr="002409D4">
        <w:rPr>
          <w:rFonts w:cs="TiemposText-Regular"/>
          <w:szCs w:val="18"/>
        </w:rPr>
        <w:t>™ allows for less installed battery capacity reducing the CAPEX when compared with conventional setups where an energy storage system is installed in each redundancy group</w:t>
      </w:r>
      <w:r>
        <w:rPr>
          <w:rFonts w:cs="TiemposText-Regular"/>
          <w:szCs w:val="18"/>
        </w:rPr>
        <w:t>.</w:t>
      </w:r>
    </w:p>
    <w:p w14:paraId="1AEE5D52" w14:textId="77777777" w:rsidR="009B413A" w:rsidRDefault="009B413A">
      <w:pPr>
        <w:rPr>
          <w:rFonts w:cs="TiemposText-Regular"/>
          <w:szCs w:val="18"/>
        </w:rPr>
      </w:pPr>
    </w:p>
    <w:tbl>
      <w:tblPr>
        <w:tblStyle w:val="TableGrid"/>
        <w:tblpPr w:leftFromText="142" w:rightFromText="142" w:vertAnchor="page" w:horzAnchor="page" w:tblpX="572" w:tblpY="653"/>
        <w:tblW w:w="3242" w:type="dxa"/>
        <w:tblLayout w:type="fixed"/>
        <w:tblLook w:val="04A0" w:firstRow="1" w:lastRow="0" w:firstColumn="1" w:lastColumn="0" w:noHBand="0" w:noVBand="1"/>
      </w:tblPr>
      <w:tblGrid>
        <w:gridCol w:w="3242"/>
      </w:tblGrid>
      <w:tr w:rsidR="00AF46AA" w14:paraId="45B5C083" w14:textId="77777777" w:rsidTr="00AF46AA">
        <w:trPr>
          <w:trHeight w:val="6716"/>
        </w:trPr>
        <w:tc>
          <w:tcPr>
            <w:tcW w:w="3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66478" w14:textId="77777777" w:rsidR="00AF46AA" w:rsidRDefault="002167C8" w:rsidP="00AF46AA">
            <w:sdt>
              <w:sdtPr>
                <w:rPr>
                  <w:noProof/>
                </w:rPr>
                <w:id w:val="-1925255866"/>
                <w:picture/>
              </w:sdtPr>
              <w:sdtEndPr/>
              <w:sdtContent>
                <w:r w:rsidR="00AF46AA" w:rsidRPr="00946466">
                  <w:rPr>
                    <w:noProof/>
                  </w:rPr>
                  <w:t xml:space="preserve"> </w:t>
                </w:r>
              </w:sdtContent>
            </w:sdt>
          </w:p>
          <w:p w14:paraId="34495857" w14:textId="77777777" w:rsidR="00AF46AA" w:rsidRDefault="00AF46AA" w:rsidP="00AF46AA"/>
          <w:p w14:paraId="7CCEC81C" w14:textId="77777777" w:rsidR="00AF46AA" w:rsidRDefault="00AF46AA" w:rsidP="00AF46AA"/>
          <w:p w14:paraId="23DFD774" w14:textId="77777777" w:rsidR="00AF46AA" w:rsidRDefault="00AF46AA" w:rsidP="00AF46AA"/>
          <w:p w14:paraId="5D594B97" w14:textId="77777777" w:rsidR="00AF46AA" w:rsidRPr="00946466" w:rsidRDefault="00AF46AA" w:rsidP="00AF46AA">
            <w:r w:rsidRPr="00556613">
              <w:rPr>
                <w:noProof/>
              </w:rPr>
              <mc:AlternateContent>
                <mc:Choice Requires="wpg">
                  <w:drawing>
                    <wp:anchor distT="0" distB="0" distL="114300" distR="114300" simplePos="0" relativeHeight="251700224" behindDoc="0" locked="0" layoutInCell="1" allowOverlap="1" wp14:anchorId="68A74791" wp14:editId="747167AE">
                      <wp:simplePos x="0" y="0"/>
                      <wp:positionH relativeFrom="column">
                        <wp:posOffset>488950</wp:posOffset>
                      </wp:positionH>
                      <wp:positionV relativeFrom="paragraph">
                        <wp:posOffset>1767840</wp:posOffset>
                      </wp:positionV>
                      <wp:extent cx="1080000" cy="720000"/>
                      <wp:effectExtent l="57150" t="57150" r="139700" b="137795"/>
                      <wp:wrapNone/>
                      <wp:docPr id="30" name="Group 58"/>
                      <wp:cNvGraphicFramePr/>
                      <a:graphic xmlns:a="http://schemas.openxmlformats.org/drawingml/2006/main">
                        <a:graphicData uri="http://schemas.microsoft.com/office/word/2010/wordprocessingGroup">
                          <wpg:wgp>
                            <wpg:cNvGrpSpPr/>
                            <wpg:grpSpPr>
                              <a:xfrm>
                                <a:off x="0" y="0"/>
                                <a:ext cx="1080000" cy="720000"/>
                                <a:chOff x="0" y="0"/>
                                <a:chExt cx="1058664" cy="770940"/>
                              </a:xfrm>
                            </wpg:grpSpPr>
                            <wps:wsp>
                              <wps:cNvPr id="31" name="Rounded Rectangle 59"/>
                              <wps:cNvSpPr/>
                              <wps:spPr>
                                <a:xfrm>
                                  <a:off x="0" y="0"/>
                                  <a:ext cx="1058664" cy="770940"/>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7" name="Picture 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243542" y="61795"/>
                                  <a:ext cx="657350" cy="657350"/>
                                </a:xfrm>
                                <a:prstGeom prst="rect">
                                  <a:avLst/>
                                </a:prstGeom>
                                <a:noFill/>
                              </pic:spPr>
                            </pic:pic>
                          </wpg:wgp>
                        </a:graphicData>
                      </a:graphic>
                    </wp:anchor>
                  </w:drawing>
                </mc:Choice>
                <mc:Fallback>
                  <w:pict>
                    <v:group w14:anchorId="669B3336" id="Group 58" o:spid="_x0000_s1026" style="position:absolute;margin-left:38.5pt;margin-top:139.2pt;width:85.05pt;height:56.7pt;z-index:251700224" coordsize="10586,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&#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QkJAAAAAAAAAAAAAAAAAAAAAAA&#10;AAAAAAAAAAAAAAAAAAAAAAAAAAAAAAAAAAAAAAAAAAAAAAAAAAAAAAAAAAAAAAAAAAAAAAAAAAAA&#10;AAAAAAAAAAAAAAAAAAAAAAAAAAAAADMz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">
                      <v:roundrect id="Rounded Rectangle 59" o:spid="_x0000_s1027" style="position:absolute;width:10586;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" fillcolor="white [3212]" strokecolor="#00b050" strokeweight="4.25pt">
                        <v:stroke joinstyle="miter"/>
                        <v:shadow on="t" color="black" opacity="26214f" origin="-.5,-.5" offset=".74836mm,.74836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2435;top:617;width:6573;height:657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">
                        <v:imagedata r:id="rId13" o:title=""/>
                      </v:shape>
                    </v:group>
                  </w:pict>
                </mc:Fallback>
              </mc:AlternateContent>
            </w:r>
            <w:r w:rsidRPr="00334D04">
              <w:rPr>
                <w:noProof/>
              </w:rPr>
              <mc:AlternateContent>
                <mc:Choice Requires="wps">
                  <w:drawing>
                    <wp:anchor distT="0" distB="0" distL="114300" distR="114300" simplePos="0" relativeHeight="251698176" behindDoc="0" locked="0" layoutInCell="1" allowOverlap="1" wp14:anchorId="3DA36E87" wp14:editId="41D415AC">
                      <wp:simplePos x="0" y="0"/>
                      <wp:positionH relativeFrom="column">
                        <wp:posOffset>650464</wp:posOffset>
                      </wp:positionH>
                      <wp:positionV relativeFrom="paragraph">
                        <wp:posOffset>172085</wp:posOffset>
                      </wp:positionV>
                      <wp:extent cx="768350" cy="171450"/>
                      <wp:effectExtent l="0" t="0" r="0" b="0"/>
                      <wp:wrapNone/>
                      <wp:docPr id="58"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171450"/>
                              </a:xfrm>
                              <a:prstGeom prst="rect">
                                <a:avLst/>
                              </a:prstGeom>
                              <a:noFill/>
                            </wps:spPr>
                            <wps:txbx>
                              <w:txbxContent>
                                <w:p w14:paraId="2D75988F" w14:textId="09F189EF" w:rsidR="00AF46AA" w:rsidRPr="00556613" w:rsidRDefault="00AF46AA" w:rsidP="00AF46AA">
                                  <w:pPr>
                                    <w:jc w:val="center"/>
                                    <w:rPr>
                                      <w:sz w:val="24"/>
                                      <w:szCs w:val="24"/>
                                      <w:lang w:val="en-GB"/>
                                    </w:rPr>
                                  </w:pPr>
                                  <w:r>
                                    <w:rPr>
                                      <w:rFonts w:hAnsi="Calibri"/>
                                      <w:b/>
                                      <w:bCs/>
                                      <w:kern w:val="24"/>
                                      <w:szCs w:val="18"/>
                                      <w:lang w:val="en-GB"/>
                                    </w:rPr>
                                    <w:t>SAVINGS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A36E87" id="Text Placeholder 3" o:spid="_x0000_s1028" type="#_x0000_t202" style="position:absolute;margin-left:51.2pt;margin-top:13.55pt;width:60.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" filled="f" stroked="f">
                      <v:textbox inset="0,0,0,0">
                        <w:txbxContent>
                          <w:p w14:paraId="2D75988F" w14:textId="09F189EF" w:rsidR="00AF46AA" w:rsidRPr="00556613" w:rsidRDefault="00AF46AA" w:rsidP="00AF46AA">
                            <w:pPr>
                              <w:jc w:val="center"/>
                              <w:rPr>
                                <w:sz w:val="24"/>
                                <w:szCs w:val="24"/>
                                <w:lang w:val="en-GB"/>
                              </w:rPr>
                            </w:pPr>
                            <w:r>
                              <w:rPr>
                                <w:rFonts w:hAnsi="Calibri"/>
                                <w:b/>
                                <w:bCs/>
                                <w:kern w:val="24"/>
                                <w:szCs w:val="18"/>
                                <w:lang w:val="en-GB"/>
                              </w:rPr>
                              <w:t>SAVINGS</w:t>
                            </w:r>
                          </w:p>
                        </w:txbxContent>
                      </v:textbox>
                    </v:shape>
                  </w:pict>
                </mc:Fallback>
              </mc:AlternateContent>
            </w:r>
            <w:r w:rsidRPr="00556613">
              <w:rPr>
                <w:noProof/>
              </w:rPr>
              <mc:AlternateContent>
                <mc:Choice Requires="wpg">
                  <w:drawing>
                    <wp:anchor distT="0" distB="0" distL="114300" distR="114300" simplePos="0" relativeHeight="251699200" behindDoc="0" locked="0" layoutInCell="1" allowOverlap="1" wp14:anchorId="00503F28" wp14:editId="21938294">
                      <wp:simplePos x="0" y="0"/>
                      <wp:positionH relativeFrom="column">
                        <wp:posOffset>488950</wp:posOffset>
                      </wp:positionH>
                      <wp:positionV relativeFrom="paragraph">
                        <wp:posOffset>434340</wp:posOffset>
                      </wp:positionV>
                      <wp:extent cx="1080000" cy="720000"/>
                      <wp:effectExtent l="57150" t="57150" r="139700" b="137795"/>
                      <wp:wrapNone/>
                      <wp:docPr id="59" name="Group 55"/>
                      <wp:cNvGraphicFramePr/>
                      <a:graphic xmlns:a="http://schemas.openxmlformats.org/drawingml/2006/main">
                        <a:graphicData uri="http://schemas.microsoft.com/office/word/2010/wordprocessingGroup">
                          <wpg:wgp>
                            <wpg:cNvGrpSpPr/>
                            <wpg:grpSpPr>
                              <a:xfrm>
                                <a:off x="0" y="0"/>
                                <a:ext cx="1080000" cy="720000"/>
                                <a:chOff x="0" y="0"/>
                                <a:chExt cx="1058664" cy="770940"/>
                              </a:xfrm>
                            </wpg:grpSpPr>
                            <wps:wsp>
                              <wps:cNvPr id="60" name="Rounded Rectangle 56"/>
                              <wps:cNvSpPr/>
                              <wps:spPr>
                                <a:xfrm>
                                  <a:off x="0" y="0"/>
                                  <a:ext cx="1058664" cy="770940"/>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a:stretch/>
                              </pic:blipFill>
                              <pic:spPr bwMode="auto">
                                <a:xfrm>
                                  <a:off x="157774" y="50860"/>
                                  <a:ext cx="691533" cy="684000"/>
                                </a:xfrm>
                                <a:prstGeom prst="rect">
                                  <a:avLst/>
                                </a:prstGeom>
                                <a:solidFill>
                                  <a:srgbClr val="00B050"/>
                                </a:solidFill>
                              </pic:spPr>
                            </pic:pic>
                          </wpg:wgp>
                        </a:graphicData>
                      </a:graphic>
                    </wp:anchor>
                  </w:drawing>
                </mc:Choice>
                <mc:Fallback>
                  <w:pict>
                    <v:group w14:anchorId="61615A5F" id="Group 55" o:spid="_x0000_s1026" style="position:absolute;margin-left:38.5pt;margin-top:34.2pt;width:85.05pt;height:56.7pt;z-index:251699200" coordsize="10586,7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">
                      <v:roundrect id="Rounded Rectangle 56" o:spid="_x0000_s1027" style="position:absolute;width:10586;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" fillcolor="white [3212]" strokecolor="#00b050" strokeweight="4.25pt">
                        <v:stroke joinstyle="miter"/>
                        <v:shadow on="t" color="black" opacity="26214f" origin="-.5,-.5" offset=".74836mm,.74836mm"/>
                      </v:roundrect>
                      <v:shape id="Picture 61" o:spid="_x0000_s1028" type="#_x0000_t75" href="https://www.google.com/url?sa=i&amp;rct=j&amp;q=&amp;esrc=s&amp;frm=1&amp;source=images&amp;cd=&amp;cad=rja&amp;uact=8&amp;ved=0CAcQjRw&amp;url=https://www.iconfinder.com/icons/172507/box_money_icon&amp;ei=pzN8VLJWx-I70bqAwAI&amp;bvm=bv.80642063,d.bGQ&amp;psig=AFQjCNEk897l7LP07ELS-t2bml7QQbivyQ&amp;ust=1417511363732292" style="position:absolute;left:1577;top:508;width:6916;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" o:button="t" filled="t" fillcolor="#00b050">
                        <v:fill o:detectmouseclick="t"/>
                        <v:imagedata r:id="rId16" o:title="" croptop="-1f"/>
                      </v:shape>
                    </v:group>
                  </w:pict>
                </mc:Fallback>
              </mc:AlternateContent>
            </w:r>
            <w:r w:rsidRPr="00334D04">
              <w:rPr>
                <w:noProof/>
              </w:rPr>
              <mc:AlternateContent>
                <mc:Choice Requires="wps">
                  <w:drawing>
                    <wp:anchor distT="0" distB="0" distL="114300" distR="114300" simplePos="0" relativeHeight="251697152" behindDoc="0" locked="0" layoutInCell="1" allowOverlap="1" wp14:anchorId="33051F37" wp14:editId="668B52BA">
                      <wp:simplePos x="0" y="0"/>
                      <wp:positionH relativeFrom="column">
                        <wp:posOffset>705485</wp:posOffset>
                      </wp:positionH>
                      <wp:positionV relativeFrom="paragraph">
                        <wp:posOffset>1401445</wp:posOffset>
                      </wp:positionV>
                      <wp:extent cx="629921" cy="312420"/>
                      <wp:effectExtent l="0" t="0" r="0" b="0"/>
                      <wp:wrapNone/>
                      <wp:docPr id="62"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1" cy="312420"/>
                              </a:xfrm>
                              <a:prstGeom prst="rect">
                                <a:avLst/>
                              </a:prstGeom>
                              <a:noFill/>
                            </wps:spPr>
                            <wps:txbx>
                              <w:txbxContent>
                                <w:p w14:paraId="136A6737" w14:textId="77777777" w:rsidR="00AF46AA" w:rsidRPr="00E714FA" w:rsidRDefault="00AF46AA" w:rsidP="00AF46AA">
                                  <w:pPr>
                                    <w:jc w:val="center"/>
                                    <w:rPr>
                                      <w:sz w:val="24"/>
                                      <w:szCs w:val="24"/>
                                      <w:lang w:val="en-GB"/>
                                    </w:rPr>
                                  </w:pPr>
                                  <w:r>
                                    <w:rPr>
                                      <w:rFonts w:hAnsi="Calibri"/>
                                      <w:b/>
                                      <w:bCs/>
                                      <w:kern w:val="24"/>
                                      <w:szCs w:val="18"/>
                                      <w:lang w:val="en-GB"/>
                                    </w:rPr>
                                    <w:t xml:space="preserve">Reduced Maintenance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051F37" id="_x0000_s1029" type="#_x0000_t202" style="position:absolute;margin-left:55.55pt;margin-top:110.35pt;width:49.6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" filled="f" stroked="f">
                      <v:textbox inset="0,0,0,0">
                        <w:txbxContent>
                          <w:p w14:paraId="136A6737" w14:textId="77777777" w:rsidR="00AF46AA" w:rsidRPr="00E714FA" w:rsidRDefault="00AF46AA" w:rsidP="00AF46AA">
                            <w:pPr>
                              <w:jc w:val="center"/>
                              <w:rPr>
                                <w:sz w:val="24"/>
                                <w:szCs w:val="24"/>
                                <w:lang w:val="en-GB"/>
                              </w:rPr>
                            </w:pPr>
                            <w:r>
                              <w:rPr>
                                <w:rFonts w:hAnsi="Calibri"/>
                                <w:b/>
                                <w:bCs/>
                                <w:kern w:val="24"/>
                                <w:szCs w:val="18"/>
                                <w:lang w:val="en-GB"/>
                              </w:rPr>
                              <w:t xml:space="preserve">Reduced Maintenance </w:t>
                            </w:r>
                          </w:p>
                        </w:txbxContent>
                      </v:textbox>
                    </v:shape>
                  </w:pict>
                </mc:Fallback>
              </mc:AlternateContent>
            </w:r>
          </w:p>
        </w:tc>
      </w:tr>
    </w:tbl>
    <w:p w14:paraId="75047AC7" w14:textId="77777777" w:rsidR="00EA3FE6" w:rsidRDefault="00EA3FE6" w:rsidP="004915F2">
      <w:pPr>
        <w:autoSpaceDE w:val="0"/>
        <w:autoSpaceDN w:val="0"/>
        <w:adjustRightInd w:val="0"/>
        <w:spacing w:after="0" w:line="240" w:lineRule="auto"/>
        <w:rPr>
          <w:rFonts w:cs="TiemposText-Regular"/>
          <w:szCs w:val="18"/>
        </w:rPr>
      </w:pPr>
    </w:p>
    <w:p w14:paraId="4CE251D3" w14:textId="6F60717A" w:rsidR="00E50FFD" w:rsidRPr="00EA3FE6" w:rsidRDefault="00EA3FE6" w:rsidP="004915F2">
      <w:pPr>
        <w:autoSpaceDE w:val="0"/>
        <w:autoSpaceDN w:val="0"/>
        <w:adjustRightInd w:val="0"/>
        <w:spacing w:after="0" w:line="240" w:lineRule="auto"/>
        <w:rPr>
          <w:rFonts w:cs="TiemposText-Regular"/>
          <w:b/>
          <w:bCs/>
          <w:szCs w:val="18"/>
        </w:rPr>
      </w:pPr>
      <w:r w:rsidRPr="00EA3FE6">
        <w:rPr>
          <w:rFonts w:cs="TiemposText-Regular"/>
          <w:b/>
          <w:bCs/>
          <w:szCs w:val="18"/>
        </w:rPr>
        <w:t xml:space="preserve">The </w:t>
      </w:r>
      <w:r w:rsidR="00AF46AA">
        <w:rPr>
          <w:rFonts w:cs="TiemposText-Regular"/>
          <w:b/>
          <w:bCs/>
          <w:szCs w:val="18"/>
        </w:rPr>
        <w:t xml:space="preserve">Main </w:t>
      </w:r>
      <w:r w:rsidRPr="00EA3FE6">
        <w:rPr>
          <w:rFonts w:cs="TiemposText-Regular"/>
          <w:b/>
          <w:bCs/>
          <w:szCs w:val="18"/>
        </w:rPr>
        <w:t>Advantages of</w:t>
      </w:r>
      <w:r w:rsidRPr="003403A0">
        <w:rPr>
          <w:rFonts w:cs="TiemposText-Regular"/>
          <w:b/>
          <w:bCs/>
          <w:szCs w:val="18"/>
        </w:rPr>
        <w:t xml:space="preserve"> </w:t>
      </w:r>
      <w:r w:rsidR="003403A0" w:rsidRPr="003403A0">
        <w:rPr>
          <w:rFonts w:eastAsiaTheme="majorEastAsia" w:cstheme="majorBidi"/>
          <w:b/>
          <w:bCs/>
          <w:noProof/>
          <w:color w:val="000000" w:themeColor="text1"/>
          <w:spacing w:val="6"/>
          <w:szCs w:val="20"/>
          <w:lang w:val="en-GB"/>
        </w:rPr>
        <w:t>PowerAllocator</w:t>
      </w:r>
      <w:r w:rsidR="003403A0" w:rsidRPr="003403A0">
        <w:rPr>
          <w:rFonts w:eastAsiaTheme="majorEastAsia" w:cstheme="majorBidi"/>
          <w:b/>
          <w:bCs/>
          <w:noProof/>
          <w:color w:val="000000" w:themeColor="text1"/>
          <w:spacing w:val="6"/>
          <w:szCs w:val="20"/>
          <w:vertAlign w:val="superscript"/>
          <w:lang w:val="en-GB"/>
        </w:rPr>
        <w:t>TM</w:t>
      </w:r>
    </w:p>
    <w:p w14:paraId="15AC8AF7" w14:textId="61C568BF" w:rsidR="00E36EF9" w:rsidRDefault="00E50FFD" w:rsidP="00E50FFD">
      <w:pPr>
        <w:autoSpaceDE w:val="0"/>
        <w:autoSpaceDN w:val="0"/>
        <w:adjustRightInd w:val="0"/>
        <w:spacing w:after="0" w:line="240" w:lineRule="auto"/>
        <w:rPr>
          <w:rFonts w:cs="TiemposText-Regular"/>
          <w:szCs w:val="18"/>
        </w:rPr>
      </w:pPr>
      <w:r w:rsidRPr="00E50FFD">
        <w:rPr>
          <w:rFonts w:cs="TiemposText-Regular"/>
          <w:szCs w:val="18"/>
        </w:rPr>
        <w:t>Compared to traditional</w:t>
      </w:r>
      <w:r w:rsidR="002E2A3F">
        <w:rPr>
          <w:rFonts w:cs="TiemposText-Regular"/>
          <w:szCs w:val="18"/>
        </w:rPr>
        <w:t xml:space="preserve"> energy storage installation, the </w:t>
      </w:r>
      <w:r w:rsidR="003403A0" w:rsidRPr="00F3700F">
        <w:rPr>
          <w:rFonts w:eastAsiaTheme="majorEastAsia" w:cstheme="majorBidi"/>
          <w:noProof/>
          <w:color w:val="000000" w:themeColor="text1"/>
          <w:spacing w:val="6"/>
          <w:szCs w:val="20"/>
          <w:lang w:val="en-GB"/>
        </w:rPr>
        <w:t>PowerAllocator</w:t>
      </w:r>
      <w:r w:rsidR="003403A0" w:rsidRPr="00F3700F">
        <w:rPr>
          <w:rFonts w:eastAsiaTheme="majorEastAsia" w:cstheme="majorBidi"/>
          <w:noProof/>
          <w:color w:val="000000" w:themeColor="text1"/>
          <w:spacing w:val="6"/>
          <w:szCs w:val="20"/>
          <w:vertAlign w:val="superscript"/>
          <w:lang w:val="en-GB"/>
        </w:rPr>
        <w:t>TM</w:t>
      </w:r>
      <w:r w:rsidR="003403A0">
        <w:rPr>
          <w:rFonts w:cs="TiemposText-Regular"/>
          <w:szCs w:val="18"/>
        </w:rPr>
        <w:t xml:space="preserve"> </w:t>
      </w:r>
      <w:r w:rsidR="00E36EF9">
        <w:rPr>
          <w:rFonts w:cs="TiemposText-Regular"/>
          <w:szCs w:val="18"/>
        </w:rPr>
        <w:t xml:space="preserve">has several </w:t>
      </w:r>
      <w:r w:rsidRPr="00E50FFD">
        <w:rPr>
          <w:rFonts w:cs="TiemposText-Regular"/>
          <w:szCs w:val="18"/>
        </w:rPr>
        <w:t>advantages</w:t>
      </w:r>
      <w:r w:rsidR="00E36EF9">
        <w:rPr>
          <w:rFonts w:cs="TiemposText-Regular"/>
          <w:szCs w:val="18"/>
        </w:rPr>
        <w:t>:</w:t>
      </w:r>
      <w:r w:rsidRPr="00E50FFD">
        <w:rPr>
          <w:rFonts w:cs="TiemposText-Regular"/>
          <w:szCs w:val="18"/>
        </w:rPr>
        <w:t xml:space="preserve"> </w:t>
      </w:r>
    </w:p>
    <w:p w14:paraId="7FCDD227" w14:textId="77777777" w:rsidR="00E36EF9" w:rsidRDefault="00E36EF9" w:rsidP="00E50FFD">
      <w:pPr>
        <w:autoSpaceDE w:val="0"/>
        <w:autoSpaceDN w:val="0"/>
        <w:adjustRightInd w:val="0"/>
        <w:spacing w:after="0" w:line="240" w:lineRule="auto"/>
        <w:rPr>
          <w:rFonts w:cs="TiemposText-Regular"/>
          <w:szCs w:val="18"/>
        </w:rPr>
      </w:pPr>
    </w:p>
    <w:p w14:paraId="7976D9E0" w14:textId="5A69156D" w:rsidR="00E36EF9" w:rsidRDefault="00E36EF9" w:rsidP="00E36EF9">
      <w:pPr>
        <w:rPr>
          <w:rFonts w:cs="TiemposText-Regular"/>
          <w:szCs w:val="18"/>
        </w:rPr>
      </w:pPr>
      <w:r w:rsidRPr="00334D04">
        <w:rPr>
          <w:rFonts w:cs="TiemposText-Regular"/>
          <w:szCs w:val="18"/>
        </w:rPr>
        <w:t xml:space="preserve">• </w:t>
      </w:r>
      <w:r>
        <w:rPr>
          <w:rFonts w:cs="TiemposText-Regular"/>
          <w:szCs w:val="18"/>
        </w:rPr>
        <w:t>T</w:t>
      </w:r>
      <w:r w:rsidRPr="00E36EF9">
        <w:rPr>
          <w:rFonts w:cs="TiemposText-Regular"/>
          <w:szCs w:val="18"/>
        </w:rPr>
        <w:t xml:space="preserve">he </w:t>
      </w:r>
      <w:proofErr w:type="spellStart"/>
      <w:r w:rsidRPr="00E36EF9">
        <w:rPr>
          <w:rFonts w:cs="TiemposText-Regular"/>
          <w:szCs w:val="18"/>
        </w:rPr>
        <w:t>PowerAllocator</w:t>
      </w:r>
      <w:proofErr w:type="spellEnd"/>
      <w:r w:rsidRPr="00E36EF9">
        <w:rPr>
          <w:rFonts w:cs="TiemposText-Regular"/>
          <w:szCs w:val="18"/>
        </w:rPr>
        <w:t xml:space="preserve">™ allows monitoring and allocation of power between redundancy groups even if bus-ties between main redundancy groups are open. Hence, proving benefits </w:t>
      </w:r>
      <w:proofErr w:type="gramStart"/>
      <w:r w:rsidRPr="00E36EF9">
        <w:rPr>
          <w:rFonts w:cs="TiemposText-Regular"/>
          <w:szCs w:val="18"/>
        </w:rPr>
        <w:t>similar to</w:t>
      </w:r>
      <w:proofErr w:type="gramEnd"/>
      <w:r w:rsidRPr="00E36EF9">
        <w:rPr>
          <w:rFonts w:cs="TiemposText-Regular"/>
          <w:szCs w:val="18"/>
        </w:rPr>
        <w:t xml:space="preserve"> operating with closed bus-ties between all redundancy groups, thus minimizing operational restrictions and increasing operational safety.</w:t>
      </w:r>
    </w:p>
    <w:p w14:paraId="5F915BB6" w14:textId="4C874A8F" w:rsidR="00E36EF9" w:rsidRPr="00E36EF9" w:rsidRDefault="00E36EF9" w:rsidP="00E36EF9">
      <w:pPr>
        <w:autoSpaceDE w:val="0"/>
        <w:autoSpaceDN w:val="0"/>
        <w:adjustRightInd w:val="0"/>
        <w:spacing w:after="0" w:line="240" w:lineRule="auto"/>
        <w:rPr>
          <w:rFonts w:cs="TiemposText-Regular"/>
          <w:szCs w:val="18"/>
        </w:rPr>
      </w:pPr>
      <w:r w:rsidRPr="00334D04">
        <w:rPr>
          <w:rFonts w:cs="TiemposText-Regular"/>
          <w:szCs w:val="18"/>
        </w:rPr>
        <w:t xml:space="preserve">• </w:t>
      </w:r>
      <w:r>
        <w:rPr>
          <w:rFonts w:cs="TiemposText-Regular"/>
          <w:szCs w:val="18"/>
        </w:rPr>
        <w:t>T</w:t>
      </w:r>
      <w:r w:rsidRPr="00E36EF9">
        <w:rPr>
          <w:rFonts w:cs="TiemposText-Regular"/>
          <w:szCs w:val="18"/>
        </w:rPr>
        <w:t xml:space="preserve">he </w:t>
      </w:r>
      <w:proofErr w:type="spellStart"/>
      <w:r w:rsidRPr="00E36EF9">
        <w:rPr>
          <w:rFonts w:cs="TiemposText-Regular"/>
          <w:szCs w:val="18"/>
        </w:rPr>
        <w:t>PowerAllocator</w:t>
      </w:r>
      <w:proofErr w:type="spellEnd"/>
      <w:r w:rsidRPr="00E36EF9">
        <w:rPr>
          <w:rFonts w:cs="TiemposText-Regular"/>
          <w:szCs w:val="18"/>
        </w:rPr>
        <w:t xml:space="preserve"> ™ always stays connected. No operator intervention is required when changing switchboard and/or engine configuration.</w:t>
      </w:r>
    </w:p>
    <w:p w14:paraId="66784056" w14:textId="7D442E6E" w:rsidR="00E36EF9" w:rsidRDefault="00E36EF9" w:rsidP="00E36EF9">
      <w:pPr>
        <w:autoSpaceDE w:val="0"/>
        <w:autoSpaceDN w:val="0"/>
        <w:adjustRightInd w:val="0"/>
        <w:spacing w:after="0" w:line="240" w:lineRule="auto"/>
        <w:rPr>
          <w:rFonts w:cs="TiemposText-Regular"/>
          <w:szCs w:val="18"/>
        </w:rPr>
      </w:pPr>
      <w:r w:rsidRPr="00E36EF9">
        <w:rPr>
          <w:rFonts w:cs="TiemposText-Regular"/>
          <w:szCs w:val="18"/>
        </w:rPr>
        <w:t>No battery capacity is lost in case of failure of any of the main redundancy groups with engines due to the fault tolerant design.</w:t>
      </w:r>
    </w:p>
    <w:p w14:paraId="3BB63409" w14:textId="77777777" w:rsidR="00E36EF9" w:rsidRPr="00E36EF9" w:rsidRDefault="00E36EF9" w:rsidP="00E36EF9">
      <w:pPr>
        <w:autoSpaceDE w:val="0"/>
        <w:autoSpaceDN w:val="0"/>
        <w:adjustRightInd w:val="0"/>
        <w:spacing w:after="0" w:line="240" w:lineRule="auto"/>
        <w:rPr>
          <w:rFonts w:cs="TiemposText-Regular"/>
          <w:szCs w:val="18"/>
        </w:rPr>
      </w:pPr>
    </w:p>
    <w:p w14:paraId="2E4920AC" w14:textId="50695A90" w:rsidR="00E36EF9" w:rsidRDefault="00E36EF9" w:rsidP="00E36EF9">
      <w:pPr>
        <w:autoSpaceDE w:val="0"/>
        <w:autoSpaceDN w:val="0"/>
        <w:adjustRightInd w:val="0"/>
        <w:spacing w:after="0" w:line="240" w:lineRule="auto"/>
        <w:rPr>
          <w:rFonts w:cs="TiemposText-Regular"/>
          <w:szCs w:val="18"/>
        </w:rPr>
      </w:pPr>
      <w:r>
        <w:rPr>
          <w:rFonts w:cs="TiemposText-Regular"/>
          <w:szCs w:val="18"/>
        </w:rPr>
        <w:t>T</w:t>
      </w:r>
      <w:r w:rsidRPr="00E36EF9">
        <w:rPr>
          <w:rFonts w:cs="TiemposText-Regular"/>
          <w:szCs w:val="18"/>
        </w:rPr>
        <w:t xml:space="preserve">he </w:t>
      </w:r>
      <w:proofErr w:type="spellStart"/>
      <w:r w:rsidRPr="00E36EF9">
        <w:rPr>
          <w:rFonts w:cs="TiemposText-Regular"/>
          <w:szCs w:val="18"/>
        </w:rPr>
        <w:t>PowerAllocator</w:t>
      </w:r>
      <w:proofErr w:type="spellEnd"/>
      <w:r w:rsidRPr="00E36EF9">
        <w:rPr>
          <w:rFonts w:cs="TiemposText-Regular"/>
          <w:szCs w:val="18"/>
        </w:rPr>
        <w:t xml:space="preserve">™ </w:t>
      </w:r>
      <w:r w:rsidR="002303EF" w:rsidRPr="00E36EF9">
        <w:rPr>
          <w:rFonts w:cs="TiemposText-Regular"/>
          <w:szCs w:val="18"/>
        </w:rPr>
        <w:t>will:</w:t>
      </w:r>
      <w:r w:rsidRPr="00E36EF9">
        <w:rPr>
          <w:rFonts w:cs="TiemposText-Regular"/>
          <w:szCs w:val="18"/>
        </w:rPr>
        <w:t xml:space="preserve"> </w:t>
      </w:r>
    </w:p>
    <w:p w14:paraId="467742DF" w14:textId="6EEF6D37" w:rsidR="00E36EF9" w:rsidRPr="00E36EF9" w:rsidRDefault="00E36EF9" w:rsidP="00E36EF9">
      <w:pPr>
        <w:autoSpaceDE w:val="0"/>
        <w:autoSpaceDN w:val="0"/>
        <w:adjustRightInd w:val="0"/>
        <w:spacing w:after="0" w:line="240" w:lineRule="auto"/>
        <w:rPr>
          <w:rFonts w:cs="TiemposText-Regular"/>
          <w:szCs w:val="18"/>
        </w:rPr>
      </w:pPr>
      <w:r w:rsidRPr="00334D04">
        <w:rPr>
          <w:rFonts w:cs="TiemposText-Regular"/>
          <w:szCs w:val="18"/>
        </w:rPr>
        <w:t xml:space="preserve">• </w:t>
      </w:r>
      <w:r w:rsidRPr="00E36EF9">
        <w:rPr>
          <w:rFonts w:cs="TiemposText-Regular"/>
          <w:szCs w:val="18"/>
        </w:rPr>
        <w:t>Reduce installed battery capacity and only require a single battery room</w:t>
      </w:r>
    </w:p>
    <w:p w14:paraId="684D3D6D" w14:textId="26752F19" w:rsidR="00E36EF9" w:rsidRPr="00E36EF9" w:rsidRDefault="00E36EF9" w:rsidP="00E36EF9">
      <w:pPr>
        <w:autoSpaceDE w:val="0"/>
        <w:autoSpaceDN w:val="0"/>
        <w:adjustRightInd w:val="0"/>
        <w:spacing w:after="0" w:line="240" w:lineRule="auto"/>
        <w:rPr>
          <w:rFonts w:cs="TiemposText-Regular"/>
          <w:szCs w:val="18"/>
        </w:rPr>
      </w:pPr>
      <w:r w:rsidRPr="00334D04">
        <w:rPr>
          <w:rFonts w:cs="TiemposText-Regular"/>
          <w:szCs w:val="18"/>
        </w:rPr>
        <w:t xml:space="preserve">• </w:t>
      </w:r>
      <w:r w:rsidRPr="00E36EF9">
        <w:rPr>
          <w:rFonts w:cs="TiemposText-Regular"/>
          <w:szCs w:val="18"/>
        </w:rPr>
        <w:t>Reduce CAPEX, space &amp; weight</w:t>
      </w:r>
    </w:p>
    <w:p w14:paraId="6B3B5A88" w14:textId="1C7413D7" w:rsidR="00E36EF9" w:rsidRDefault="00E36EF9" w:rsidP="00E50FFD">
      <w:pPr>
        <w:autoSpaceDE w:val="0"/>
        <w:autoSpaceDN w:val="0"/>
        <w:adjustRightInd w:val="0"/>
        <w:spacing w:after="0" w:line="240" w:lineRule="auto"/>
        <w:rPr>
          <w:rFonts w:cs="TiemposText-Regular"/>
          <w:szCs w:val="18"/>
        </w:rPr>
      </w:pPr>
      <w:r w:rsidRPr="00334D04">
        <w:rPr>
          <w:rFonts w:cs="TiemposText-Regular"/>
          <w:szCs w:val="18"/>
        </w:rPr>
        <w:t xml:space="preserve">• </w:t>
      </w:r>
      <w:r w:rsidRPr="00E36EF9">
        <w:rPr>
          <w:rFonts w:cs="TiemposText-Regular"/>
          <w:szCs w:val="18"/>
        </w:rPr>
        <w:t>Improve DP capability and reduce OPEX and emissions in open bus</w:t>
      </w:r>
      <w:r w:rsidR="002303EF">
        <w:rPr>
          <w:rFonts w:cs="TiemposText-Regular"/>
          <w:szCs w:val="18"/>
        </w:rPr>
        <w:t xml:space="preserve"> operation</w:t>
      </w:r>
    </w:p>
    <w:p w14:paraId="12406A3C" w14:textId="77777777" w:rsidR="00E36EF9" w:rsidRDefault="00E36EF9" w:rsidP="00E50FFD">
      <w:pPr>
        <w:autoSpaceDE w:val="0"/>
        <w:autoSpaceDN w:val="0"/>
        <w:adjustRightInd w:val="0"/>
        <w:spacing w:after="0" w:line="240" w:lineRule="auto"/>
        <w:rPr>
          <w:rFonts w:cs="TiemposText-Regular"/>
          <w:szCs w:val="18"/>
        </w:rPr>
      </w:pPr>
    </w:p>
    <w:p w14:paraId="51724195" w14:textId="739121BA" w:rsidR="00EA3FE6" w:rsidRDefault="002303EF" w:rsidP="00E50FFD">
      <w:pPr>
        <w:autoSpaceDE w:val="0"/>
        <w:autoSpaceDN w:val="0"/>
        <w:adjustRightInd w:val="0"/>
        <w:spacing w:after="0" w:line="240" w:lineRule="auto"/>
        <w:rPr>
          <w:rFonts w:cs="TiemposText-Regular"/>
          <w:szCs w:val="18"/>
        </w:rPr>
      </w:pPr>
      <w:r>
        <w:rPr>
          <w:rFonts w:cs="TiemposText-Regular"/>
          <w:szCs w:val="18"/>
        </w:rPr>
        <w:t xml:space="preserve">Comparing </w:t>
      </w:r>
      <w:r w:rsidR="00E63C6E">
        <w:rPr>
          <w:rFonts w:cs="TiemposText-Regular"/>
          <w:szCs w:val="18"/>
        </w:rPr>
        <w:t xml:space="preserve">figure 1 with </w:t>
      </w:r>
      <w:r w:rsidR="00AF46AA">
        <w:rPr>
          <w:rFonts w:cs="TiemposText-Regular"/>
          <w:szCs w:val="18"/>
        </w:rPr>
        <w:t>figure 2</w:t>
      </w:r>
      <w:r w:rsidR="00E36EF9">
        <w:rPr>
          <w:rFonts w:cs="TiemposText-Regular"/>
          <w:szCs w:val="18"/>
        </w:rPr>
        <w:t xml:space="preserve"> and 3</w:t>
      </w:r>
      <w:r w:rsidR="00AF46AA">
        <w:rPr>
          <w:rFonts w:cs="TiemposText-Regular"/>
          <w:szCs w:val="18"/>
        </w:rPr>
        <w:t xml:space="preserve"> </w:t>
      </w:r>
      <w:r w:rsidR="00E63C6E">
        <w:rPr>
          <w:rFonts w:cs="TiemposText-Regular"/>
          <w:szCs w:val="18"/>
        </w:rPr>
        <w:t xml:space="preserve">it is shown that </w:t>
      </w:r>
      <w:r w:rsidR="00AF46AA">
        <w:rPr>
          <w:rFonts w:cs="TiemposText-Regular"/>
          <w:szCs w:val="18"/>
        </w:rPr>
        <w:t>the number of ESS`s can be reduces from three to one.</w:t>
      </w:r>
    </w:p>
    <w:p w14:paraId="66FD345A" w14:textId="77777777" w:rsidR="002E2A3F" w:rsidRDefault="002E2A3F" w:rsidP="00E50FFD">
      <w:pPr>
        <w:autoSpaceDE w:val="0"/>
        <w:autoSpaceDN w:val="0"/>
        <w:adjustRightInd w:val="0"/>
        <w:spacing w:after="0" w:line="240" w:lineRule="auto"/>
        <w:rPr>
          <w:rFonts w:cs="TiemposText-Regular"/>
          <w:szCs w:val="18"/>
        </w:rPr>
      </w:pPr>
    </w:p>
    <w:p w14:paraId="6E54C570" w14:textId="4527473C" w:rsidR="002E2A3F" w:rsidRDefault="002E2A3F" w:rsidP="00E50FFD">
      <w:pPr>
        <w:autoSpaceDE w:val="0"/>
        <w:autoSpaceDN w:val="0"/>
        <w:adjustRightInd w:val="0"/>
        <w:spacing w:after="0" w:line="240" w:lineRule="auto"/>
        <w:rPr>
          <w:rFonts w:cs="TiemposText-Regular"/>
          <w:szCs w:val="18"/>
        </w:rPr>
      </w:pPr>
    </w:p>
    <w:p w14:paraId="1CF4561E" w14:textId="78A0F555" w:rsidR="002E2A3F" w:rsidRDefault="00AF46AA" w:rsidP="002E2A3F">
      <w:pPr>
        <w:keepNext/>
        <w:autoSpaceDE w:val="0"/>
        <w:autoSpaceDN w:val="0"/>
        <w:adjustRightInd w:val="0"/>
        <w:spacing w:after="0" w:line="240" w:lineRule="auto"/>
        <w:jc w:val="center"/>
      </w:pPr>
      <w:r>
        <w:object w:dxaOrig="21241" w:dyaOrig="8311" w14:anchorId="12B48451">
          <v:shape id="_x0000_i1025" type="#_x0000_t75" style="width:273.6pt;height:107.6pt" o:ole="">
            <v:imagedata r:id="rId17" o:title=""/>
          </v:shape>
          <o:OLEObject Type="Embed" ProgID="Visio.Drawing.15" ShapeID="_x0000_i1025" DrawAspect="Content" ObjectID="_1667388952" r:id="rId18"/>
        </w:object>
      </w:r>
    </w:p>
    <w:p w14:paraId="3B3E6868" w14:textId="15E71C58" w:rsidR="00E36EF9" w:rsidRDefault="002E2A3F" w:rsidP="00E36EF9">
      <w:pPr>
        <w:pStyle w:val="Caption"/>
        <w:jc w:val="center"/>
      </w:pPr>
      <w:r>
        <w:t xml:space="preserve">Figure </w:t>
      </w:r>
      <w:r>
        <w:fldChar w:fldCharType="begin"/>
      </w:r>
      <w:r>
        <w:instrText xml:space="preserve"> SEQ Figure \* ARABIC </w:instrText>
      </w:r>
      <w:r>
        <w:fldChar w:fldCharType="separate"/>
      </w:r>
      <w:r w:rsidR="0029682F">
        <w:rPr>
          <w:noProof/>
        </w:rPr>
        <w:t>1</w:t>
      </w:r>
      <w:r>
        <w:fldChar w:fldCharType="end"/>
      </w:r>
      <w:r>
        <w:t xml:space="preserve"> Convectional installation</w:t>
      </w:r>
      <w:r w:rsidR="00EB5649">
        <w:t xml:space="preserve"> with one ESS on each main bus segment</w:t>
      </w:r>
      <w:r w:rsidR="001A073C">
        <w:t xml:space="preserve"> </w:t>
      </w:r>
    </w:p>
    <w:p w14:paraId="0D9E5DAA" w14:textId="5A7B8ECA" w:rsidR="001A073C" w:rsidRDefault="00E36EF9" w:rsidP="00E36EF9">
      <w:pPr>
        <w:pStyle w:val="Caption"/>
        <w:jc w:val="center"/>
      </w:pPr>
      <w:r>
        <w:object w:dxaOrig="21241" w:dyaOrig="17520" w14:anchorId="1422015D">
          <v:shape id="_x0000_i1026" type="#_x0000_t75" style="width:272.75pt;height:225.3pt" o:ole="">
            <v:imagedata r:id="rId19" o:title=""/>
          </v:shape>
          <o:OLEObject Type="Embed" ProgID="Visio.Drawing.15" ShapeID="_x0000_i1026" DrawAspect="Content" ObjectID="_1667388953" r:id="rId20"/>
        </w:object>
      </w:r>
    </w:p>
    <w:p w14:paraId="3637D852" w14:textId="5AB75900" w:rsidR="001A073C" w:rsidRDefault="001A073C" w:rsidP="001A073C">
      <w:pPr>
        <w:pStyle w:val="Caption"/>
      </w:pPr>
      <w:r>
        <w:t xml:space="preserve">Figure </w:t>
      </w:r>
      <w:r>
        <w:fldChar w:fldCharType="begin"/>
      </w:r>
      <w:r>
        <w:instrText xml:space="preserve"> SEQ Figure \* ARABIC </w:instrText>
      </w:r>
      <w:r>
        <w:fldChar w:fldCharType="separate"/>
      </w:r>
      <w:r w:rsidR="0029682F">
        <w:rPr>
          <w:noProof/>
        </w:rPr>
        <w:t>2</w:t>
      </w:r>
      <w:r>
        <w:fldChar w:fldCharType="end"/>
      </w:r>
      <w:r>
        <w:t xml:space="preserve"> </w:t>
      </w:r>
      <w:r w:rsidR="00855F68" w:rsidRPr="00F3700F">
        <w:rPr>
          <w:rFonts w:eastAsiaTheme="majorEastAsia" w:cstheme="majorBidi"/>
          <w:noProof/>
          <w:spacing w:val="6"/>
          <w:szCs w:val="20"/>
          <w:lang w:val="en-GB"/>
        </w:rPr>
        <w:t>PowerAllocator</w:t>
      </w:r>
      <w:r w:rsidR="00855F68" w:rsidRPr="00F3700F">
        <w:rPr>
          <w:rFonts w:eastAsiaTheme="majorEastAsia" w:cstheme="majorBidi"/>
          <w:noProof/>
          <w:spacing w:val="6"/>
          <w:szCs w:val="20"/>
          <w:vertAlign w:val="superscript"/>
          <w:lang w:val="en-GB"/>
        </w:rPr>
        <w:t>TM</w:t>
      </w:r>
      <w:r w:rsidR="00855F68" w:rsidRPr="0023316E">
        <w:t xml:space="preserve"> </w:t>
      </w:r>
      <w:r w:rsidRPr="0023316E">
        <w:t>principal</w:t>
      </w:r>
      <w:r w:rsidR="00E34DA7">
        <w:t xml:space="preserve"> </w:t>
      </w:r>
      <w:r w:rsidRPr="0023316E">
        <w:t>with one combined ESS feeding all bus segment</w:t>
      </w:r>
    </w:p>
    <w:p w14:paraId="1C2DE53B" w14:textId="77777777" w:rsidR="001A073C" w:rsidRDefault="001A073C" w:rsidP="001A073C"/>
    <w:p w14:paraId="22508698" w14:textId="77777777" w:rsidR="001A073C" w:rsidRPr="001A073C" w:rsidRDefault="001A073C" w:rsidP="001A073C"/>
    <w:p w14:paraId="50D7C886" w14:textId="1AE0B48F" w:rsidR="002E2A3F" w:rsidRDefault="001A073C" w:rsidP="00AF46AA">
      <w:pPr>
        <w:pStyle w:val="Caption"/>
        <w:jc w:val="center"/>
      </w:pPr>
      <w:r>
        <w:object w:dxaOrig="21241" w:dyaOrig="14280" w14:anchorId="62298E5D">
          <v:shape id="_x0000_i1027" type="#_x0000_t75" style="width:293.95pt;height:197.35pt" o:ole="">
            <v:imagedata r:id="rId21" o:title=""/>
          </v:shape>
          <o:OLEObject Type="Embed" ProgID="Visio.Drawing.15" ShapeID="_x0000_i1027" DrawAspect="Content" ObjectID="_1667388954" r:id="rId22"/>
        </w:object>
      </w:r>
    </w:p>
    <w:p w14:paraId="6BDB9C77" w14:textId="6D6D874C" w:rsidR="00EB5649" w:rsidRDefault="002E2A3F" w:rsidP="00EB5649">
      <w:pPr>
        <w:pStyle w:val="Caption"/>
        <w:jc w:val="center"/>
      </w:pPr>
      <w:r>
        <w:t xml:space="preserve">Figure </w:t>
      </w:r>
      <w:r>
        <w:fldChar w:fldCharType="begin"/>
      </w:r>
      <w:r>
        <w:instrText xml:space="preserve"> SEQ Figure \* ARABIC </w:instrText>
      </w:r>
      <w:r>
        <w:fldChar w:fldCharType="separate"/>
      </w:r>
      <w:r w:rsidR="0029682F">
        <w:rPr>
          <w:noProof/>
        </w:rPr>
        <w:t>3</w:t>
      </w:r>
      <w:r>
        <w:fldChar w:fldCharType="end"/>
      </w:r>
      <w:r>
        <w:t xml:space="preserve"> </w:t>
      </w:r>
      <w:r w:rsidR="003403A0" w:rsidRPr="00F3700F">
        <w:rPr>
          <w:rFonts w:eastAsiaTheme="majorEastAsia" w:cstheme="majorBidi"/>
          <w:noProof/>
          <w:spacing w:val="6"/>
          <w:szCs w:val="20"/>
          <w:lang w:val="en-GB"/>
        </w:rPr>
        <w:t>PowerAllocator</w:t>
      </w:r>
      <w:r w:rsidR="003403A0" w:rsidRPr="00F3700F">
        <w:rPr>
          <w:rFonts w:eastAsiaTheme="majorEastAsia" w:cstheme="majorBidi"/>
          <w:noProof/>
          <w:spacing w:val="6"/>
          <w:szCs w:val="20"/>
          <w:vertAlign w:val="superscript"/>
          <w:lang w:val="en-GB"/>
        </w:rPr>
        <w:t>TM</w:t>
      </w:r>
      <w:r w:rsidR="003403A0">
        <w:t xml:space="preserve"> </w:t>
      </w:r>
      <w:r w:rsidR="001A073C">
        <w:t xml:space="preserve">principal </w:t>
      </w:r>
      <w:r w:rsidR="00EB5649">
        <w:t>with one combined ES</w:t>
      </w:r>
      <w:r w:rsidR="00E34DA7">
        <w:t>s</w:t>
      </w:r>
      <w:r w:rsidR="00EB5649">
        <w:t xml:space="preserve"> feeding all bus segment</w:t>
      </w:r>
      <w:r w:rsidR="001A073C">
        <w:t xml:space="preserve"> </w:t>
      </w:r>
    </w:p>
    <w:p w14:paraId="7991F802" w14:textId="694B1C49" w:rsidR="001A073C" w:rsidRDefault="00AF46AA" w:rsidP="00AF46AA">
      <w:r>
        <w:t>In cases where the power system does not have f</w:t>
      </w:r>
      <w:r w:rsidRPr="00AF46AA">
        <w:t>ailure ride through</w:t>
      </w:r>
      <w:r>
        <w:t xml:space="preserve">, the </w:t>
      </w:r>
      <w:proofErr w:type="gramStart"/>
      <w:r w:rsidR="003403A0" w:rsidRPr="00F3700F">
        <w:rPr>
          <w:rFonts w:eastAsiaTheme="majorEastAsia" w:cstheme="majorBidi"/>
          <w:noProof/>
          <w:color w:val="000000" w:themeColor="text1"/>
          <w:spacing w:val="6"/>
          <w:szCs w:val="20"/>
          <w:lang w:val="en-GB"/>
        </w:rPr>
        <w:t>PowerAllocator</w:t>
      </w:r>
      <w:r w:rsidR="003403A0" w:rsidRPr="00F3700F">
        <w:rPr>
          <w:rFonts w:eastAsiaTheme="majorEastAsia" w:cstheme="majorBidi"/>
          <w:noProof/>
          <w:color w:val="000000" w:themeColor="text1"/>
          <w:spacing w:val="6"/>
          <w:szCs w:val="20"/>
          <w:vertAlign w:val="superscript"/>
          <w:lang w:val="en-GB"/>
        </w:rPr>
        <w:t>TM</w:t>
      </w:r>
      <w:r w:rsidR="003403A0">
        <w:t xml:space="preserve">  </w:t>
      </w:r>
      <w:r>
        <w:t>can</w:t>
      </w:r>
      <w:proofErr w:type="gramEnd"/>
      <w:r>
        <w:t xml:space="preserve"> allocate power between segments</w:t>
      </w:r>
      <w:r w:rsidR="00E36EF9">
        <w:t xml:space="preserve"> as shown in figure 4</w:t>
      </w:r>
      <w:r>
        <w:t xml:space="preserve">. This ensures </w:t>
      </w:r>
      <w:r w:rsidR="009B413A">
        <w:t>“</w:t>
      </w:r>
      <w:r>
        <w:t>open bus</w:t>
      </w:r>
      <w:r w:rsidR="009B413A">
        <w:t>”</w:t>
      </w:r>
      <w:r>
        <w:t xml:space="preserve"> operation with </w:t>
      </w:r>
      <w:r w:rsidR="009B413A">
        <w:t>“</w:t>
      </w:r>
      <w:r>
        <w:t>closed bus</w:t>
      </w:r>
      <w:r w:rsidR="009B413A">
        <w:t>”</w:t>
      </w:r>
      <w:r>
        <w:t xml:space="preserve"> benefits such</w:t>
      </w:r>
      <w:r w:rsidR="00855F68">
        <w:t xml:space="preserve"> as</w:t>
      </w:r>
      <w:r>
        <w:t xml:space="preserve"> </w:t>
      </w:r>
      <w:r w:rsidRPr="00AF46AA">
        <w:t>increased fuel efficiency and full flexibility in power system setups.</w:t>
      </w:r>
    </w:p>
    <w:p w14:paraId="1EC4C716" w14:textId="7E165E8C" w:rsidR="00855F68" w:rsidRDefault="00855F68" w:rsidP="00AF46AA"/>
    <w:p w14:paraId="115C5E10" w14:textId="6D5A61DE" w:rsidR="00AF46AA" w:rsidRDefault="00855F68" w:rsidP="00AF46AA">
      <w:r>
        <w:object w:dxaOrig="21241" w:dyaOrig="13981" w14:anchorId="0FB0BF8E">
          <v:shape id="_x0000_i1028" type="#_x0000_t75" style="width:293.95pt;height:194pt" o:ole="">
            <v:imagedata r:id="rId23" o:title=""/>
          </v:shape>
          <o:OLEObject Type="Embed" ProgID="Visio.Drawing.15" ShapeID="_x0000_i1028" DrawAspect="Content" ObjectID="_1667388955" r:id="rId24"/>
        </w:object>
      </w:r>
    </w:p>
    <w:p w14:paraId="39AA849C" w14:textId="07A957BA" w:rsidR="00EB5649" w:rsidRPr="00EB5649" w:rsidRDefault="00AF46AA" w:rsidP="00AF46AA">
      <w:pPr>
        <w:pStyle w:val="Caption"/>
      </w:pPr>
      <w:r>
        <w:t xml:space="preserve">Figure </w:t>
      </w:r>
      <w:r>
        <w:fldChar w:fldCharType="begin"/>
      </w:r>
      <w:r>
        <w:instrText xml:space="preserve"> SEQ Figure \* ARABIC </w:instrText>
      </w:r>
      <w:r>
        <w:fldChar w:fldCharType="separate"/>
      </w:r>
      <w:r w:rsidR="0029682F">
        <w:rPr>
          <w:noProof/>
        </w:rPr>
        <w:t>4</w:t>
      </w:r>
      <w:r>
        <w:fldChar w:fldCharType="end"/>
      </w:r>
      <w:r>
        <w:t xml:space="preserve"> </w:t>
      </w:r>
      <w:r w:rsidR="003403A0" w:rsidRPr="00F3700F">
        <w:rPr>
          <w:rFonts w:eastAsiaTheme="majorEastAsia" w:cstheme="majorBidi"/>
          <w:noProof/>
          <w:spacing w:val="6"/>
          <w:szCs w:val="20"/>
          <w:lang w:val="en-GB"/>
        </w:rPr>
        <w:t>PowerAllocator</w:t>
      </w:r>
      <w:r w:rsidR="003403A0" w:rsidRPr="00F3700F">
        <w:rPr>
          <w:rFonts w:eastAsiaTheme="majorEastAsia" w:cstheme="majorBidi"/>
          <w:noProof/>
          <w:spacing w:val="6"/>
          <w:szCs w:val="20"/>
          <w:vertAlign w:val="superscript"/>
          <w:lang w:val="en-GB"/>
        </w:rPr>
        <w:t>TM</w:t>
      </w:r>
      <w:r w:rsidR="003403A0">
        <w:t xml:space="preserve"> </w:t>
      </w:r>
      <w:r>
        <w:t xml:space="preserve">allocating power </w:t>
      </w:r>
      <w:r w:rsidR="00855F68">
        <w:t>between</w:t>
      </w:r>
      <w:r>
        <w:t xml:space="preserve"> </w:t>
      </w:r>
      <w:r w:rsidR="00855F68">
        <w:t xml:space="preserve">bus </w:t>
      </w:r>
      <w:r>
        <w:t>segments</w:t>
      </w:r>
    </w:p>
    <w:p w14:paraId="2F13AD08" w14:textId="486ED588" w:rsidR="00E868F3" w:rsidRDefault="00E868F3" w:rsidP="00E868F3">
      <w:pPr>
        <w:autoSpaceDE w:val="0"/>
        <w:autoSpaceDN w:val="0"/>
        <w:adjustRightInd w:val="0"/>
        <w:spacing w:after="0" w:line="240" w:lineRule="auto"/>
        <w:rPr>
          <w:rFonts w:cs="TiemposText-Regular"/>
          <w:b/>
          <w:bCs/>
          <w:szCs w:val="18"/>
        </w:rPr>
      </w:pPr>
    </w:p>
    <w:tbl>
      <w:tblPr>
        <w:tblStyle w:val="TableGrid"/>
        <w:tblpPr w:leftFromText="142" w:rightFromText="142" w:vertAnchor="page" w:horzAnchor="page" w:tblpX="612" w:tblpY="953"/>
        <w:tblW w:w="3242" w:type="dxa"/>
        <w:tblLayout w:type="fixed"/>
        <w:tblLook w:val="04A0" w:firstRow="1" w:lastRow="0" w:firstColumn="1" w:lastColumn="0" w:noHBand="0" w:noVBand="1"/>
      </w:tblPr>
      <w:tblGrid>
        <w:gridCol w:w="3242"/>
      </w:tblGrid>
      <w:tr w:rsidR="00AF46AA" w14:paraId="225C3A3F" w14:textId="77777777" w:rsidTr="00AF46AA">
        <w:trPr>
          <w:trHeight w:val="6716"/>
        </w:trPr>
        <w:tc>
          <w:tcPr>
            <w:tcW w:w="3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D43A0" w14:textId="77777777" w:rsidR="00AF46AA" w:rsidRDefault="002167C8" w:rsidP="00AF46AA">
            <w:sdt>
              <w:sdtPr>
                <w:rPr>
                  <w:noProof/>
                </w:rPr>
                <w:id w:val="1351223590"/>
                <w:picture/>
              </w:sdtPr>
              <w:sdtEndPr/>
              <w:sdtContent>
                <w:r w:rsidR="00AF46AA" w:rsidRPr="00946466">
                  <w:rPr>
                    <w:noProof/>
                  </w:rPr>
                  <w:t xml:space="preserve"> </w:t>
                </w:r>
              </w:sdtContent>
            </w:sdt>
          </w:p>
          <w:p w14:paraId="2D785214" w14:textId="3ADF4489" w:rsidR="00AF46AA" w:rsidRDefault="00AF46AA" w:rsidP="00AF46AA"/>
          <w:p w14:paraId="7BF193F7" w14:textId="76577742" w:rsidR="00AF46AA" w:rsidRDefault="009B413A" w:rsidP="00AF46AA">
            <w:r w:rsidRPr="00334D04">
              <w:rPr>
                <w:noProof/>
              </w:rPr>
              <mc:AlternateContent>
                <mc:Choice Requires="wps">
                  <w:drawing>
                    <wp:anchor distT="0" distB="0" distL="114300" distR="114300" simplePos="0" relativeHeight="251681792" behindDoc="0" locked="0" layoutInCell="1" allowOverlap="1" wp14:anchorId="64EE089A" wp14:editId="3F865A33">
                      <wp:simplePos x="0" y="0"/>
                      <wp:positionH relativeFrom="column">
                        <wp:posOffset>606270</wp:posOffset>
                      </wp:positionH>
                      <wp:positionV relativeFrom="paragraph">
                        <wp:posOffset>72258</wp:posOffset>
                      </wp:positionV>
                      <wp:extent cx="723900" cy="312420"/>
                      <wp:effectExtent l="0" t="0" r="0" b="0"/>
                      <wp:wrapNone/>
                      <wp:docPr id="384"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12420"/>
                              </a:xfrm>
                              <a:prstGeom prst="rect">
                                <a:avLst/>
                              </a:prstGeom>
                              <a:noFill/>
                            </wps:spPr>
                            <wps:txbx>
                              <w:txbxContent>
                                <w:p w14:paraId="27D2A23F" w14:textId="246C3ADE" w:rsidR="00334D04" w:rsidRPr="00E714FA" w:rsidRDefault="00E714FA" w:rsidP="00E714FA">
                                  <w:pPr>
                                    <w:jc w:val="center"/>
                                    <w:rPr>
                                      <w:sz w:val="24"/>
                                      <w:szCs w:val="24"/>
                                      <w:lang w:val="en-GB"/>
                                    </w:rPr>
                                  </w:pPr>
                                  <w:r>
                                    <w:rPr>
                                      <w:rFonts w:hAnsi="Calibri"/>
                                      <w:b/>
                                      <w:bCs/>
                                      <w:kern w:val="24"/>
                                      <w:szCs w:val="18"/>
                                      <w:lang w:val="en-GB"/>
                                    </w:rPr>
                                    <w:t>Spinning Reserve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EE089A" id="_x0000_s1030" type="#_x0000_t202" style="position:absolute;margin-left:47.75pt;margin-top:5.7pt;width:57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" filled="f" stroked="f">
                      <v:textbox inset="0,0,0,0">
                        <w:txbxContent>
                          <w:p w14:paraId="27D2A23F" w14:textId="246C3ADE" w:rsidR="00334D04" w:rsidRPr="00E714FA" w:rsidRDefault="00E714FA" w:rsidP="00E714FA">
                            <w:pPr>
                              <w:jc w:val="center"/>
                              <w:rPr>
                                <w:sz w:val="24"/>
                                <w:szCs w:val="24"/>
                                <w:lang w:val="en-GB"/>
                              </w:rPr>
                            </w:pPr>
                            <w:r>
                              <w:rPr>
                                <w:rFonts w:hAnsi="Calibri"/>
                                <w:b/>
                                <w:bCs/>
                                <w:kern w:val="24"/>
                                <w:szCs w:val="18"/>
                                <w:lang w:val="en-GB"/>
                              </w:rPr>
                              <w:t>Spinning Reserve</w:t>
                            </w:r>
                          </w:p>
                        </w:txbxContent>
                      </v:textbox>
                    </v:shape>
                  </w:pict>
                </mc:Fallback>
              </mc:AlternateContent>
            </w:r>
          </w:p>
          <w:p w14:paraId="7DC66E9A" w14:textId="77777777" w:rsidR="00AF46AA" w:rsidRDefault="00AF46AA" w:rsidP="00AF46AA"/>
          <w:p w14:paraId="408DFE29" w14:textId="3C971218" w:rsidR="00AF46AA" w:rsidRPr="00946466" w:rsidRDefault="00E34DA7" w:rsidP="00AF46AA">
            <w:r w:rsidRPr="00F84420">
              <w:rPr>
                <w:noProof/>
              </w:rPr>
              <mc:AlternateContent>
                <mc:Choice Requires="wpg">
                  <w:drawing>
                    <wp:anchor distT="0" distB="0" distL="114300" distR="114300" simplePos="0" relativeHeight="251703296" behindDoc="0" locked="0" layoutInCell="1" allowOverlap="1" wp14:anchorId="7EDBB1E9" wp14:editId="323DA87E">
                      <wp:simplePos x="0" y="0"/>
                      <wp:positionH relativeFrom="column">
                        <wp:posOffset>416891</wp:posOffset>
                      </wp:positionH>
                      <wp:positionV relativeFrom="paragraph">
                        <wp:posOffset>1515745</wp:posOffset>
                      </wp:positionV>
                      <wp:extent cx="1079500" cy="719455"/>
                      <wp:effectExtent l="57150" t="57150" r="139700" b="137795"/>
                      <wp:wrapNone/>
                      <wp:docPr id="348" name="Group 13"/>
                      <wp:cNvGraphicFramePr/>
                      <a:graphic xmlns:a="http://schemas.openxmlformats.org/drawingml/2006/main">
                        <a:graphicData uri="http://schemas.microsoft.com/office/word/2010/wordprocessingGroup">
                          <wpg:wgp>
                            <wpg:cNvGrpSpPr/>
                            <wpg:grpSpPr>
                              <a:xfrm>
                                <a:off x="0" y="0"/>
                                <a:ext cx="1079500" cy="719455"/>
                                <a:chOff x="13928" y="0"/>
                                <a:chExt cx="1058664" cy="770940"/>
                              </a:xfrm>
                            </wpg:grpSpPr>
                            <wps:wsp>
                              <wps:cNvPr id="349" name="Rounded Rectangle 14"/>
                              <wps:cNvSpPr/>
                              <wps:spPr>
                                <a:xfrm>
                                  <a:off x="13928" y="0"/>
                                  <a:ext cx="1058664" cy="770940"/>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0" name="Group 350"/>
                              <wpg:cNvGrpSpPr/>
                              <wpg:grpSpPr>
                                <a:xfrm>
                                  <a:off x="108652" y="77710"/>
                                  <a:ext cx="917997" cy="601003"/>
                                  <a:chOff x="108652" y="77710"/>
                                  <a:chExt cx="773981" cy="574123"/>
                                </a:xfrm>
                              </wpg:grpSpPr>
                              <pic:pic xmlns:pic="http://schemas.openxmlformats.org/drawingml/2006/picture">
                                <pic:nvPicPr>
                                  <pic:cNvPr id="351" name="Picture 35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108652" y="77710"/>
                                    <a:ext cx="773981" cy="544850"/>
                                  </a:xfrm>
                                  <a:prstGeom prst="rect">
                                    <a:avLst/>
                                  </a:prstGeom>
                                  <a:noFill/>
                                  <a:ln w="9525">
                                    <a:noFill/>
                                    <a:miter lim="800000"/>
                                    <a:headEnd/>
                                    <a:tailEnd/>
                                  </a:ln>
                                </pic:spPr>
                              </pic:pic>
                              <pic:pic xmlns:pic="http://schemas.openxmlformats.org/drawingml/2006/picture">
                                <pic:nvPicPr>
                                  <pic:cNvPr id="32" name="Picture 3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162552" y="399836"/>
                                    <a:ext cx="720081" cy="251997"/>
                                  </a:xfrm>
                                  <a:prstGeom prst="rect">
                                    <a:avLst/>
                                  </a:prstGeom>
                                  <a:noFill/>
                                  <a:ln w="9525">
                                    <a:noFill/>
                                    <a:miter lim="800000"/>
                                    <a:headEnd/>
                                    <a:tailEnd/>
                                  </a:ln>
                                </pic:spPr>
                              </pic:pic>
                            </wpg:grpSp>
                          </wpg:wgp>
                        </a:graphicData>
                      </a:graphic>
                    </wp:anchor>
                  </w:drawing>
                </mc:Choice>
                <mc:Fallback>
                  <w:pict>
                    <v:group w14:anchorId="19938E9D" id="Group 13" o:spid="_x0000_s1026" style="position:absolute;margin-left:32.85pt;margin-top:119.35pt;width:85pt;height:56.65pt;z-index:251703296" coordorigin="139" coordsize="10586,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">
                      <v:roundrect id="Rounded Rectangle 14" o:spid="_x0000_s1027" style="position:absolute;left:139;width:10586;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" fillcolor="white [3212]" strokecolor="#00b050" strokeweight="4.25pt">
                        <v:stroke joinstyle="miter"/>
                        <v:shadow on="t" color="black" opacity="26214f" origin="-.5,-.5" offset=".74836mm,.74836mm"/>
                      </v:roundrect>
                      <v:group id="Group 350" o:spid="_x0000_s1028" style="position:absolute;left:1086;top:777;width:9180;height:6010" coordorigin="1086,777" coordsize="773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Picture 351" o:spid="_x0000_s1029" type="#_x0000_t75" style="position:absolute;left:1086;top:777;width:7740;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">
                          <v:imagedata r:id="rId27" o:title=""/>
                        </v:shape>
                        <v:shape id="Picture 32" o:spid="_x0000_s1030" type="#_x0000_t75" style="position:absolute;left:1625;top:3998;width:7201;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">
                          <v:imagedata r:id="rId28" o:title=""/>
                        </v:shape>
                      </v:group>
                    </v:group>
                  </w:pict>
                </mc:Fallback>
              </mc:AlternateContent>
            </w:r>
            <w:r w:rsidRPr="00F84420">
              <w:rPr>
                <w:noProof/>
              </w:rPr>
              <mc:AlternateContent>
                <mc:Choice Requires="wpg">
                  <w:drawing>
                    <wp:anchor distT="0" distB="0" distL="114300" distR="114300" simplePos="0" relativeHeight="251702272" behindDoc="0" locked="0" layoutInCell="1" allowOverlap="1" wp14:anchorId="752B7E2D" wp14:editId="733B711D">
                      <wp:simplePos x="0" y="0"/>
                      <wp:positionH relativeFrom="column">
                        <wp:posOffset>416256</wp:posOffset>
                      </wp:positionH>
                      <wp:positionV relativeFrom="paragraph">
                        <wp:posOffset>2917466</wp:posOffset>
                      </wp:positionV>
                      <wp:extent cx="1080000" cy="720000"/>
                      <wp:effectExtent l="57150" t="57150" r="139700" b="137795"/>
                      <wp:wrapNone/>
                      <wp:docPr id="345" name="Group 10"/>
                      <wp:cNvGraphicFramePr/>
                      <a:graphic xmlns:a="http://schemas.openxmlformats.org/drawingml/2006/main">
                        <a:graphicData uri="http://schemas.microsoft.com/office/word/2010/wordprocessingGroup">
                          <wpg:wgp>
                            <wpg:cNvGrpSpPr/>
                            <wpg:grpSpPr>
                              <a:xfrm>
                                <a:off x="0" y="0"/>
                                <a:ext cx="1080000" cy="720000"/>
                                <a:chOff x="0" y="1109406"/>
                                <a:chExt cx="1058664" cy="620882"/>
                              </a:xfrm>
                            </wpg:grpSpPr>
                            <wps:wsp>
                              <wps:cNvPr id="346" name="Rounded Rectangle 11"/>
                              <wps:cNvSpPr/>
                              <wps:spPr>
                                <a:xfrm>
                                  <a:off x="0" y="1109406"/>
                                  <a:ext cx="1058664" cy="620882"/>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7" name="Picture 3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894" y="1173018"/>
                                  <a:ext cx="759487" cy="459343"/>
                                </a:xfrm>
                                <a:prstGeom prst="rect">
                                  <a:avLst/>
                                </a:prstGeom>
                                <a:noFill/>
                                <a:ln w="9525">
                                  <a:noFill/>
                                  <a:miter lim="800000"/>
                                  <a:headEnd/>
                                  <a:tailEnd/>
                                </a:ln>
                              </pic:spPr>
                            </pic:pic>
                          </wpg:wgp>
                        </a:graphicData>
                      </a:graphic>
                    </wp:anchor>
                  </w:drawing>
                </mc:Choice>
                <mc:Fallback>
                  <w:pict>
                    <v:group w14:anchorId="3717593D" id="Group 10" o:spid="_x0000_s1026" style="position:absolute;margin-left:32.8pt;margin-top:229.7pt;width:85.05pt;height:56.7pt;z-index:251702272" coordorigin=",11094" coordsize="10586,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">
                      <v:roundrect id="Rounded Rectangle 11" o:spid="_x0000_s1027" style="position:absolute;top:11094;width:10586;height:62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" fillcolor="white [3212]" strokecolor="#00b050" strokeweight="4.25pt">
                        <v:stroke joinstyle="miter"/>
                        <v:shadow on="t" color="black" opacity="26214f" origin="-.5,-.5" offset=".74836mm,.74836mm"/>
                      </v:roundrect>
                      <v:shape id="Picture 347" o:spid="_x0000_s1028" type="#_x0000_t75" style="position:absolute;left:1348;top:11730;width:7595;height: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">
                        <v:imagedata r:id="rId30" o:title=""/>
                      </v:shape>
                    </v:group>
                  </w:pict>
                </mc:Fallback>
              </mc:AlternateContent>
            </w:r>
            <w:r w:rsidRPr="00334D04">
              <w:rPr>
                <w:noProof/>
              </w:rPr>
              <mc:AlternateContent>
                <mc:Choice Requires="wps">
                  <w:drawing>
                    <wp:anchor distT="0" distB="0" distL="114300" distR="114300" simplePos="0" relativeHeight="251705344" behindDoc="0" locked="0" layoutInCell="1" allowOverlap="1" wp14:anchorId="4B1D1026" wp14:editId="0A9DE662">
                      <wp:simplePos x="0" y="0"/>
                      <wp:positionH relativeFrom="column">
                        <wp:posOffset>581632</wp:posOffset>
                      </wp:positionH>
                      <wp:positionV relativeFrom="paragraph">
                        <wp:posOffset>2480420</wp:posOffset>
                      </wp:positionV>
                      <wp:extent cx="629921" cy="312420"/>
                      <wp:effectExtent l="0" t="0" r="0" b="0"/>
                      <wp:wrapNone/>
                      <wp:docPr id="381"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1" cy="312420"/>
                              </a:xfrm>
                              <a:prstGeom prst="rect">
                                <a:avLst/>
                              </a:prstGeom>
                              <a:noFill/>
                            </wps:spPr>
                            <wps:txbx>
                              <w:txbxContent>
                                <w:p w14:paraId="105C7A6F" w14:textId="77777777" w:rsidR="00AF46AA" w:rsidRPr="00E714FA" w:rsidRDefault="00AF46AA" w:rsidP="00AF46AA">
                                  <w:pPr>
                                    <w:jc w:val="center"/>
                                    <w:rPr>
                                      <w:sz w:val="24"/>
                                      <w:szCs w:val="24"/>
                                      <w:lang w:val="en-GB"/>
                                    </w:rPr>
                                  </w:pPr>
                                  <w:r>
                                    <w:rPr>
                                      <w:rFonts w:hAnsi="Calibri"/>
                                      <w:b/>
                                      <w:bCs/>
                                      <w:kern w:val="24"/>
                                      <w:szCs w:val="18"/>
                                      <w:lang w:val="en-GB"/>
                                    </w:rPr>
                                    <w:t>Performance Boost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1D1026" id="_x0000_s1031" type="#_x0000_t202" style="position:absolute;margin-left:45.8pt;margin-top:195.3pt;width:49.6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" filled="f" stroked="f">
                      <v:textbox inset="0,0,0,0">
                        <w:txbxContent>
                          <w:p w14:paraId="105C7A6F" w14:textId="77777777" w:rsidR="00AF46AA" w:rsidRPr="00E714FA" w:rsidRDefault="00AF46AA" w:rsidP="00AF46AA">
                            <w:pPr>
                              <w:jc w:val="center"/>
                              <w:rPr>
                                <w:sz w:val="24"/>
                                <w:szCs w:val="24"/>
                                <w:lang w:val="en-GB"/>
                              </w:rPr>
                            </w:pPr>
                            <w:r>
                              <w:rPr>
                                <w:rFonts w:hAnsi="Calibri"/>
                                <w:b/>
                                <w:bCs/>
                                <w:kern w:val="24"/>
                                <w:szCs w:val="18"/>
                                <w:lang w:val="en-GB"/>
                              </w:rPr>
                              <w:t>Performance Boost</w:t>
                            </w:r>
                          </w:p>
                        </w:txbxContent>
                      </v:textbox>
                    </v:shape>
                  </w:pict>
                </mc:Fallback>
              </mc:AlternateContent>
            </w:r>
            <w:r w:rsidR="009B413A" w:rsidRPr="00F84420">
              <w:rPr>
                <w:noProof/>
              </w:rPr>
              <mc:AlternateContent>
                <mc:Choice Requires="wpg">
                  <w:drawing>
                    <wp:anchor distT="0" distB="0" distL="114300" distR="114300" simplePos="0" relativeHeight="251666432" behindDoc="0" locked="0" layoutInCell="1" allowOverlap="1" wp14:anchorId="52314F78" wp14:editId="75B1E2D2">
                      <wp:simplePos x="0" y="0"/>
                      <wp:positionH relativeFrom="column">
                        <wp:posOffset>416512</wp:posOffset>
                      </wp:positionH>
                      <wp:positionV relativeFrom="paragraph">
                        <wp:posOffset>188595</wp:posOffset>
                      </wp:positionV>
                      <wp:extent cx="1079500" cy="719455"/>
                      <wp:effectExtent l="57150" t="57150" r="139700" b="137795"/>
                      <wp:wrapNone/>
                      <wp:docPr id="40" name="Group 39"/>
                      <wp:cNvGraphicFramePr/>
                      <a:graphic xmlns:a="http://schemas.openxmlformats.org/drawingml/2006/main">
                        <a:graphicData uri="http://schemas.microsoft.com/office/word/2010/wordprocessingGroup">
                          <wpg:wgp>
                            <wpg:cNvGrpSpPr/>
                            <wpg:grpSpPr>
                              <a:xfrm>
                                <a:off x="0" y="0"/>
                                <a:ext cx="1079500" cy="719455"/>
                                <a:chOff x="4084" y="3368553"/>
                                <a:chExt cx="1058664" cy="770940"/>
                              </a:xfrm>
                            </wpg:grpSpPr>
                            <wps:wsp>
                              <wps:cNvPr id="33" name="Rounded Rectangle 40"/>
                              <wps:cNvSpPr/>
                              <wps:spPr>
                                <a:xfrm>
                                  <a:off x="4084" y="3368553"/>
                                  <a:ext cx="1058664" cy="770940"/>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 name="Picture 34">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22222" r="25000"/>
                                <a:stretch>
                                  <a:fillRect/>
                                </a:stretch>
                              </pic:blipFill>
                              <pic:spPr bwMode="auto">
                                <a:xfrm rot="5400000">
                                  <a:off x="279071" y="3262836"/>
                                  <a:ext cx="526260" cy="997124"/>
                                </a:xfrm>
                                <a:prstGeom prst="rect">
                                  <a:avLst/>
                                </a:prstGeom>
                                <a:noFill/>
                              </pic:spPr>
                            </pic:pic>
                          </wpg:wgp>
                        </a:graphicData>
                      </a:graphic>
                    </wp:anchor>
                  </w:drawing>
                </mc:Choice>
                <mc:Fallback>
                  <w:pict>
                    <v:group w14:anchorId="1CFF2A63" id="Group 39" o:spid="_x0000_s1026" style="position:absolute;margin-left:32.8pt;margin-top:14.85pt;width:85pt;height:56.65pt;z-index:251666432" coordorigin="40,33685" coordsize="10586,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">
                      <v:roundrect id="Rounded Rectangle 40" o:spid="_x0000_s1027" style="position:absolute;left:40;top:33685;width:10587;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" fillcolor="white [3212]" strokecolor="#00b050" strokeweight="4.25pt">
                        <v:stroke joinstyle="miter"/>
                        <v:shadow on="t" color="black" opacity="26214f" origin="-.5,-.5" offset=".74836mm,.74836mm"/>
                      </v:roundrect>
                      <v:shape id="Picture 34" o:spid="_x0000_s1028" type="#_x0000_t75" href="http://www.google.com/url?sa=i&amp;rct=j&amp;q=&amp;esrc=s&amp;frm=1&amp;source=images&amp;cd=&amp;cad=rja&amp;uact=8&amp;ved=0CAcQjRw&amp;url=http://simpleicon.com/battery-half.html&amp;ei=xyx8VJqqOMqS7AbAvoGgAQ&amp;bvm=bv.80642063,d.bGQ&amp;psig=AFQjCNGMx5uu7QE3dePsUtY3oFURu7Bq_w&amp;ust=1417510480595857" style="position:absolute;left:2790;top:32628;width:5263;height:99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" o:button="t">
                        <v:fill o:detectmouseclick="t"/>
                        <v:imagedata r:id="rId33" o:title="" cropleft="14563f" cropright=".25"/>
                      </v:shape>
                    </v:group>
                  </w:pict>
                </mc:Fallback>
              </mc:AlternateContent>
            </w:r>
            <w:r w:rsidR="009B413A" w:rsidRPr="00334D04">
              <w:rPr>
                <w:noProof/>
              </w:rPr>
              <mc:AlternateContent>
                <mc:Choice Requires="wps">
                  <w:drawing>
                    <wp:anchor distT="0" distB="0" distL="114300" distR="114300" simplePos="0" relativeHeight="251706368" behindDoc="0" locked="0" layoutInCell="1" allowOverlap="1" wp14:anchorId="12254399" wp14:editId="701C853E">
                      <wp:simplePos x="0" y="0"/>
                      <wp:positionH relativeFrom="column">
                        <wp:posOffset>644525</wp:posOffset>
                      </wp:positionH>
                      <wp:positionV relativeFrom="paragraph">
                        <wp:posOffset>1240502</wp:posOffset>
                      </wp:positionV>
                      <wp:extent cx="640080" cy="144780"/>
                      <wp:effectExtent l="0" t="0" r="0" b="0"/>
                      <wp:wrapNone/>
                      <wp:docPr id="382"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44780"/>
                              </a:xfrm>
                              <a:prstGeom prst="rect">
                                <a:avLst/>
                              </a:prstGeom>
                              <a:noFill/>
                            </wps:spPr>
                            <wps:txbx>
                              <w:txbxContent>
                                <w:p w14:paraId="46D19F68" w14:textId="77777777" w:rsidR="00AF46AA" w:rsidRPr="00334D04" w:rsidRDefault="00AF46AA" w:rsidP="00AF46AA">
                                  <w:pPr>
                                    <w:rPr>
                                      <w:sz w:val="24"/>
                                      <w:szCs w:val="24"/>
                                    </w:rPr>
                                  </w:pPr>
                                  <w:r w:rsidRPr="00334D04">
                                    <w:rPr>
                                      <w:rFonts w:hAnsi="Calibri"/>
                                      <w:b/>
                                      <w:bCs/>
                                      <w:kern w:val="24"/>
                                      <w:szCs w:val="18"/>
                                    </w:rPr>
                                    <w:t>Peak Shaving</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254399" id="_x0000_s1032" type="#_x0000_t202" style="position:absolute;margin-left:50.75pt;margin-top:97.7pt;width:50.4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" filled="f" stroked="f">
                      <v:textbox inset="0,0,0,0">
                        <w:txbxContent>
                          <w:p w14:paraId="46D19F68" w14:textId="77777777" w:rsidR="00AF46AA" w:rsidRPr="00334D04" w:rsidRDefault="00AF46AA" w:rsidP="00AF46AA">
                            <w:pPr>
                              <w:rPr>
                                <w:sz w:val="24"/>
                                <w:szCs w:val="24"/>
                              </w:rPr>
                            </w:pPr>
                            <w:r w:rsidRPr="00334D04">
                              <w:rPr>
                                <w:rFonts w:hAnsi="Calibri"/>
                                <w:b/>
                                <w:bCs/>
                                <w:kern w:val="24"/>
                                <w:szCs w:val="18"/>
                              </w:rPr>
                              <w:t>Peak Shaving</w:t>
                            </w:r>
                          </w:p>
                        </w:txbxContent>
                      </v:textbox>
                    </v:shape>
                  </w:pict>
                </mc:Fallback>
              </mc:AlternateContent>
            </w:r>
          </w:p>
        </w:tc>
      </w:tr>
    </w:tbl>
    <w:p w14:paraId="6A0BA725" w14:textId="21C7DE0C" w:rsidR="00B125CA" w:rsidRDefault="00F84420" w:rsidP="00B125CA">
      <w:pPr>
        <w:autoSpaceDE w:val="0"/>
        <w:autoSpaceDN w:val="0"/>
        <w:adjustRightInd w:val="0"/>
        <w:spacing w:after="0" w:line="240" w:lineRule="auto"/>
        <w:rPr>
          <w:b/>
          <w:bCs/>
        </w:rPr>
      </w:pPr>
      <w:r w:rsidRPr="00F84420">
        <w:rPr>
          <w:b/>
          <w:bCs/>
        </w:rPr>
        <w:t xml:space="preserve">Energy Storage </w:t>
      </w:r>
    </w:p>
    <w:p w14:paraId="603654E4" w14:textId="1E8378AC" w:rsidR="00F84420" w:rsidRDefault="00F84420" w:rsidP="00B125CA">
      <w:pPr>
        <w:autoSpaceDE w:val="0"/>
        <w:autoSpaceDN w:val="0"/>
        <w:adjustRightInd w:val="0"/>
        <w:spacing w:after="0" w:line="240" w:lineRule="auto"/>
      </w:pPr>
      <w:r w:rsidRPr="00F84420">
        <w:t xml:space="preserve">In a </w:t>
      </w:r>
      <w:r w:rsidR="003403A0" w:rsidRPr="00F3700F">
        <w:rPr>
          <w:rFonts w:eastAsiaTheme="majorEastAsia" w:cstheme="majorBidi"/>
          <w:noProof/>
          <w:color w:val="000000" w:themeColor="text1"/>
          <w:spacing w:val="6"/>
          <w:szCs w:val="20"/>
          <w:lang w:val="en-GB"/>
        </w:rPr>
        <w:t>PowerAllocator</w:t>
      </w:r>
      <w:r w:rsidR="003403A0" w:rsidRPr="00F3700F">
        <w:rPr>
          <w:rFonts w:eastAsiaTheme="majorEastAsia" w:cstheme="majorBidi"/>
          <w:noProof/>
          <w:color w:val="000000" w:themeColor="text1"/>
          <w:spacing w:val="6"/>
          <w:szCs w:val="20"/>
          <w:vertAlign w:val="superscript"/>
          <w:lang w:val="en-GB"/>
        </w:rPr>
        <w:t>TM</w:t>
      </w:r>
      <w:r w:rsidR="003403A0">
        <w:t xml:space="preserve"> </w:t>
      </w:r>
      <w:r w:rsidR="009B413A">
        <w:t>the e</w:t>
      </w:r>
      <w:r w:rsidRPr="00F84420">
        <w:t xml:space="preserve">nergy </w:t>
      </w:r>
      <w:r w:rsidR="009B413A">
        <w:t>s</w:t>
      </w:r>
      <w:r w:rsidRPr="00F84420">
        <w:t>torage is designed and implemented to increase peak loading capabilities on energy producers and avoid running of redundant energy producers</w:t>
      </w:r>
      <w:r>
        <w:t xml:space="preserve">. </w:t>
      </w:r>
    </w:p>
    <w:p w14:paraId="237072EA" w14:textId="77777777" w:rsidR="009B413A" w:rsidRDefault="009B413A" w:rsidP="00B125CA">
      <w:pPr>
        <w:autoSpaceDE w:val="0"/>
        <w:autoSpaceDN w:val="0"/>
        <w:adjustRightInd w:val="0"/>
        <w:spacing w:after="0" w:line="240" w:lineRule="auto"/>
      </w:pPr>
    </w:p>
    <w:p w14:paraId="0CFB5CC3" w14:textId="465502A2" w:rsidR="00F84420" w:rsidRDefault="00F84420" w:rsidP="00B125CA">
      <w:pPr>
        <w:autoSpaceDE w:val="0"/>
        <w:autoSpaceDN w:val="0"/>
        <w:adjustRightInd w:val="0"/>
        <w:spacing w:after="0" w:line="240" w:lineRule="auto"/>
      </w:pPr>
    </w:p>
    <w:p w14:paraId="1362F7CA" w14:textId="77777777" w:rsidR="00E34DA7" w:rsidRDefault="00E34DA7" w:rsidP="00E34DA7">
      <w:pPr>
        <w:autoSpaceDE w:val="0"/>
        <w:autoSpaceDN w:val="0"/>
        <w:adjustRightInd w:val="0"/>
        <w:spacing w:after="0" w:line="240" w:lineRule="auto"/>
        <w:rPr>
          <w:b/>
          <w:bCs/>
        </w:rPr>
      </w:pPr>
      <w:r>
        <w:rPr>
          <w:b/>
          <w:bCs/>
        </w:rPr>
        <w:t xml:space="preserve">Energy Storage main benefits: </w:t>
      </w:r>
    </w:p>
    <w:p w14:paraId="56C8BF65" w14:textId="77777777" w:rsidR="00E34DA7" w:rsidRDefault="00E34DA7" w:rsidP="00E34DA7">
      <w:pPr>
        <w:autoSpaceDE w:val="0"/>
        <w:autoSpaceDN w:val="0"/>
        <w:adjustRightInd w:val="0"/>
        <w:spacing w:after="0" w:line="240" w:lineRule="auto"/>
        <w:rPr>
          <w:b/>
          <w:bCs/>
        </w:rPr>
      </w:pPr>
    </w:p>
    <w:p w14:paraId="6E637CAD" w14:textId="77777777" w:rsidR="00E34DA7" w:rsidRPr="00F84420" w:rsidRDefault="00E34DA7" w:rsidP="00E34DA7">
      <w:r w:rsidRPr="00334D04">
        <w:rPr>
          <w:rFonts w:cs="TiemposText-Regular"/>
          <w:szCs w:val="18"/>
        </w:rPr>
        <w:t xml:space="preserve">• </w:t>
      </w:r>
      <w:r w:rsidRPr="00F84420">
        <w:t xml:space="preserve">Limits load fluctuations which stabilizes the load of the power producer. </w:t>
      </w:r>
      <w:r>
        <w:t xml:space="preserve">   </w:t>
      </w:r>
      <w:r w:rsidRPr="00F84420">
        <w:t>(Peak Shaving)</w:t>
      </w:r>
    </w:p>
    <w:p w14:paraId="79B2E3C4" w14:textId="77777777" w:rsidR="00E34DA7" w:rsidRPr="00F84420" w:rsidRDefault="00E34DA7" w:rsidP="00E34DA7">
      <w:r w:rsidRPr="00334D04">
        <w:rPr>
          <w:rFonts w:cs="TiemposText-Regular"/>
          <w:szCs w:val="18"/>
        </w:rPr>
        <w:t xml:space="preserve">• </w:t>
      </w:r>
      <w:r w:rsidRPr="00F84420">
        <w:t>Provide instantly available power to compensate for sudden load steps. (Power Boost)</w:t>
      </w:r>
    </w:p>
    <w:p w14:paraId="5ED8DE32" w14:textId="77777777" w:rsidR="00E34DA7" w:rsidRPr="00334D04" w:rsidRDefault="00E34DA7" w:rsidP="00E34DA7">
      <w:r w:rsidRPr="00334D04">
        <w:rPr>
          <w:rFonts w:cs="TiemposText-Regular"/>
          <w:szCs w:val="18"/>
        </w:rPr>
        <w:t xml:space="preserve">• </w:t>
      </w:r>
      <w:r w:rsidRPr="00F84420">
        <w:t xml:space="preserve">Allows dynamic performance beyond ability of power producers </w:t>
      </w:r>
      <w:r>
        <w:t xml:space="preserve">          </w:t>
      </w:r>
      <w:proofErr w:type="gramStart"/>
      <w:r>
        <w:t xml:space="preserve">   </w:t>
      </w:r>
      <w:r w:rsidRPr="00F84420">
        <w:t>(</w:t>
      </w:r>
      <w:proofErr w:type="gramEnd"/>
      <w:r>
        <w:t>Performance</w:t>
      </w:r>
      <w:r w:rsidRPr="00F84420">
        <w:t xml:space="preserve"> Boost)</w:t>
      </w:r>
    </w:p>
    <w:p w14:paraId="40D11814" w14:textId="77777777" w:rsidR="00E34DA7" w:rsidRPr="00F84420" w:rsidRDefault="00E34DA7" w:rsidP="00E34DA7">
      <w:r w:rsidRPr="00334D04">
        <w:rPr>
          <w:rFonts w:cs="TiemposText-Regular"/>
          <w:szCs w:val="18"/>
        </w:rPr>
        <w:t xml:space="preserve">• </w:t>
      </w:r>
      <w:r w:rsidRPr="00F84420">
        <w:t>Power plant utilization optimized for each operational mode and variable power required. (Flexible power production)</w:t>
      </w:r>
    </w:p>
    <w:p w14:paraId="30959108" w14:textId="6ECBDC75" w:rsidR="00E34DA7" w:rsidRDefault="00E34DA7" w:rsidP="00E34DA7">
      <w:r w:rsidRPr="00334D04">
        <w:rPr>
          <w:rFonts w:cs="TiemposText-Regular"/>
          <w:szCs w:val="18"/>
        </w:rPr>
        <w:t>•</w:t>
      </w:r>
      <w:r>
        <w:t>Minimize</w:t>
      </w:r>
      <w:r w:rsidRPr="00334D04">
        <w:t xml:space="preserve"> redundancy running of power producers. (Spinning Reserve)</w:t>
      </w:r>
    </w:p>
    <w:p w14:paraId="74E9AA9B" w14:textId="13A1331F" w:rsidR="00E34DA7" w:rsidRPr="00E714FA" w:rsidRDefault="00E34DA7" w:rsidP="00E34DA7">
      <w:r w:rsidRPr="00E714FA">
        <w:rPr>
          <w:rFonts w:cs="TiemposText-Regular"/>
          <w:szCs w:val="18"/>
        </w:rPr>
        <w:t>•</w:t>
      </w:r>
      <w:r w:rsidRPr="00E714FA">
        <w:t>Reduced environmental footprint through significant direct and indirect reductions of emissions</w:t>
      </w:r>
    </w:p>
    <w:p w14:paraId="4343002F" w14:textId="12E83D48" w:rsidR="00E34DA7" w:rsidRPr="00E714FA" w:rsidRDefault="00E34DA7" w:rsidP="00E34DA7">
      <w:pPr>
        <w:rPr>
          <w:b/>
          <w:bCs/>
        </w:rPr>
      </w:pPr>
      <w:r w:rsidRPr="00334D04">
        <w:rPr>
          <w:rFonts w:cs="TiemposText-Regular"/>
          <w:szCs w:val="18"/>
        </w:rPr>
        <w:t>•</w:t>
      </w:r>
      <w:r w:rsidRPr="00E714FA">
        <w:t>Optimized power plant designs reducing overall cost of vessel construction (CAPEX)</w:t>
      </w:r>
      <w:r w:rsidRPr="00E714FA">
        <w:rPr>
          <w:b/>
          <w:bCs/>
        </w:rPr>
        <w:t xml:space="preserve"> </w:t>
      </w:r>
    </w:p>
    <w:p w14:paraId="7C6AD8EC" w14:textId="14BCFF0E" w:rsidR="00E34DA7" w:rsidRPr="00E714FA" w:rsidRDefault="00E34DA7" w:rsidP="00E34DA7">
      <w:r w:rsidRPr="00334D04">
        <w:rPr>
          <w:rFonts w:cs="TiemposText-Regular"/>
          <w:szCs w:val="18"/>
        </w:rPr>
        <w:t>•</w:t>
      </w:r>
      <w:r w:rsidRPr="00E714FA">
        <w:rPr>
          <w:rFonts w:cs="TiemposText-Regular"/>
          <w:szCs w:val="18"/>
        </w:rPr>
        <w:t>Enable</w:t>
      </w:r>
      <w:r w:rsidRPr="00E714FA">
        <w:t xml:space="preserve"> optimized operation of the power plant, reducing running hours and maintenance as well as fuel and emissions (OPEX)</w:t>
      </w:r>
      <w:r w:rsidRPr="00E714FA">
        <w:rPr>
          <w:b/>
          <w:bCs/>
        </w:rPr>
        <w:t> </w:t>
      </w:r>
    </w:p>
    <w:p w14:paraId="2A10CB60" w14:textId="050491C2" w:rsidR="00E34DA7" w:rsidRPr="00444294" w:rsidRDefault="00E34DA7" w:rsidP="00E34DA7">
      <w:r w:rsidRPr="00E714FA">
        <w:rPr>
          <w:rFonts w:cs="TiemposText-Regular"/>
          <w:szCs w:val="18"/>
        </w:rPr>
        <w:t>•</w:t>
      </w:r>
      <w:r w:rsidRPr="00E714FA">
        <w:t>Reduced engine stress, soothing, running hours, and extended maintenance intervals</w:t>
      </w:r>
    </w:p>
    <w:p w14:paraId="542185E5" w14:textId="18FE4116" w:rsidR="00E714FA" w:rsidRPr="00E714FA" w:rsidRDefault="00E34DA7" w:rsidP="00E714FA">
      <w:pPr>
        <w:rPr>
          <w:b/>
          <w:bCs/>
        </w:rPr>
      </w:pPr>
      <w:r w:rsidRPr="00334D04">
        <w:rPr>
          <w:noProof/>
        </w:rPr>
        <mc:AlternateContent>
          <mc:Choice Requires="wps">
            <w:drawing>
              <wp:anchor distT="0" distB="0" distL="114300" distR="114300" simplePos="0" relativeHeight="251707392" behindDoc="0" locked="0" layoutInCell="1" allowOverlap="1" wp14:anchorId="40E596E3" wp14:editId="4A26A213">
                <wp:simplePos x="0" y="0"/>
                <wp:positionH relativeFrom="column">
                  <wp:posOffset>-1865600</wp:posOffset>
                </wp:positionH>
                <wp:positionV relativeFrom="paragraph">
                  <wp:posOffset>113720</wp:posOffset>
                </wp:positionV>
                <wp:extent cx="702433" cy="396240"/>
                <wp:effectExtent l="0" t="0" r="0" b="0"/>
                <wp:wrapNone/>
                <wp:docPr id="385"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433" cy="396240"/>
                        </a:xfrm>
                        <a:prstGeom prst="rect">
                          <a:avLst/>
                        </a:prstGeom>
                        <a:noFill/>
                      </wps:spPr>
                      <wps:txbx>
                        <w:txbxContent>
                          <w:p w14:paraId="7A5FB565" w14:textId="3E9CD5E7" w:rsidR="00E34DA7" w:rsidRPr="00E714FA" w:rsidRDefault="00AF46AA" w:rsidP="00AF46AA">
                            <w:pPr>
                              <w:jc w:val="center"/>
                              <w:rPr>
                                <w:sz w:val="24"/>
                                <w:szCs w:val="24"/>
                                <w:lang w:val="en-GB"/>
                              </w:rPr>
                            </w:pPr>
                            <w:r>
                              <w:rPr>
                                <w:rFonts w:hAnsi="Calibri"/>
                                <w:b/>
                                <w:bCs/>
                                <w:kern w:val="24"/>
                                <w:szCs w:val="18"/>
                                <w:lang w:val="en-GB"/>
                              </w:rPr>
                              <w:t>Flexible Power Production</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E596E3" id="_x0000_s1033" type="#_x0000_t202" style="position:absolute;margin-left:-146.9pt;margin-top:8.95pt;width:55.3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" filled="f" stroked="f">
                <v:textbox inset="0,0,0,0">
                  <w:txbxContent>
                    <w:p w14:paraId="7A5FB565" w14:textId="3E9CD5E7" w:rsidR="00E34DA7" w:rsidRPr="00E714FA" w:rsidRDefault="00AF46AA" w:rsidP="00AF46AA">
                      <w:pPr>
                        <w:jc w:val="center"/>
                        <w:rPr>
                          <w:sz w:val="24"/>
                          <w:szCs w:val="24"/>
                          <w:lang w:val="en-GB"/>
                        </w:rPr>
                      </w:pPr>
                      <w:r>
                        <w:rPr>
                          <w:rFonts w:hAnsi="Calibri"/>
                          <w:b/>
                          <w:bCs/>
                          <w:kern w:val="24"/>
                          <w:szCs w:val="18"/>
                          <w:lang w:val="en-GB"/>
                        </w:rPr>
                        <w:t>Flexible Power Production</w:t>
                      </w:r>
                    </w:p>
                  </w:txbxContent>
                </v:textbox>
              </v:shape>
            </w:pict>
          </mc:Fallback>
        </mc:AlternateContent>
      </w:r>
      <w:r w:rsidR="00E714FA" w:rsidRPr="00E714FA">
        <w:rPr>
          <w:b/>
          <w:bCs/>
        </w:rPr>
        <w:t xml:space="preserve"> </w:t>
      </w:r>
    </w:p>
    <w:p w14:paraId="661B0222" w14:textId="1F165C38" w:rsidR="009B413A" w:rsidRPr="009B413A" w:rsidRDefault="00E34DA7" w:rsidP="009B413A">
      <w:pPr>
        <w:rPr>
          <w:b/>
          <w:bCs/>
        </w:rPr>
      </w:pPr>
      <w:r w:rsidRPr="00F84420">
        <w:rPr>
          <w:noProof/>
        </w:rPr>
        <mc:AlternateContent>
          <mc:Choice Requires="wpg">
            <w:drawing>
              <wp:anchor distT="0" distB="0" distL="114300" distR="114300" simplePos="0" relativeHeight="251704320" behindDoc="0" locked="0" layoutInCell="1" allowOverlap="1" wp14:anchorId="47334413" wp14:editId="046E7B1B">
                <wp:simplePos x="0" y="0"/>
                <wp:positionH relativeFrom="column">
                  <wp:posOffset>-2032304</wp:posOffset>
                </wp:positionH>
                <wp:positionV relativeFrom="paragraph">
                  <wp:posOffset>321945</wp:posOffset>
                </wp:positionV>
                <wp:extent cx="1079500" cy="719455"/>
                <wp:effectExtent l="57150" t="57150" r="139700" b="137795"/>
                <wp:wrapNone/>
                <wp:docPr id="35" name="Group 18"/>
                <wp:cNvGraphicFramePr/>
                <a:graphic xmlns:a="http://schemas.openxmlformats.org/drawingml/2006/main">
                  <a:graphicData uri="http://schemas.microsoft.com/office/word/2010/wordprocessingGroup">
                    <wpg:wgp>
                      <wpg:cNvGrpSpPr/>
                      <wpg:grpSpPr>
                        <a:xfrm>
                          <a:off x="0" y="0"/>
                          <a:ext cx="1079500" cy="719455"/>
                          <a:chOff x="0" y="2221879"/>
                          <a:chExt cx="1058664" cy="770940"/>
                        </a:xfrm>
                      </wpg:grpSpPr>
                      <wps:wsp>
                        <wps:cNvPr id="36" name="Rounded Rectangle 19"/>
                        <wps:cNvSpPr/>
                        <wps:spPr>
                          <a:xfrm>
                            <a:off x="0" y="2221879"/>
                            <a:ext cx="1058664" cy="770940"/>
                          </a:xfrm>
                          <a:prstGeom prst="roundRect">
                            <a:avLst/>
                          </a:prstGeom>
                          <a:solidFill>
                            <a:schemeClr val="bg1"/>
                          </a:solidFill>
                          <a:ln w="53975">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 name="Group 37"/>
                        <wpg:cNvGrpSpPr/>
                        <wpg:grpSpPr>
                          <a:xfrm>
                            <a:off x="37688" y="2374195"/>
                            <a:ext cx="954000" cy="443093"/>
                            <a:chOff x="37688" y="2374195"/>
                            <a:chExt cx="1935083" cy="1268006"/>
                          </a:xfrm>
                        </wpg:grpSpPr>
                        <wps:wsp>
                          <wps:cNvPr id="38" name="Freeform 21"/>
                          <wps:cNvSpPr/>
                          <wps:spPr>
                            <a:xfrm rot="10800000">
                              <a:off x="486019" y="3245716"/>
                              <a:ext cx="902558" cy="368846"/>
                            </a:xfrm>
                            <a:custGeom>
                              <a:avLst/>
                              <a:gdLst>
                                <a:gd name="connsiteX0" fmla="*/ 0 w 564356"/>
                                <a:gd name="connsiteY0" fmla="*/ 747713 h 883444"/>
                                <a:gd name="connsiteX1" fmla="*/ 0 w 564356"/>
                                <a:gd name="connsiteY1" fmla="*/ 747713 h 883444"/>
                                <a:gd name="connsiteX2" fmla="*/ 73819 w 564356"/>
                                <a:gd name="connsiteY2" fmla="*/ 2382 h 883444"/>
                                <a:gd name="connsiteX3" fmla="*/ 478631 w 564356"/>
                                <a:gd name="connsiteY3" fmla="*/ 0 h 883444"/>
                                <a:gd name="connsiteX4" fmla="*/ 564356 w 564356"/>
                                <a:gd name="connsiteY4" fmla="*/ 883444 h 883444"/>
                                <a:gd name="connsiteX0" fmla="*/ 463015 w 1027371"/>
                                <a:gd name="connsiteY0" fmla="*/ 747713 h 883444"/>
                                <a:gd name="connsiteX1" fmla="*/ 463015 w 1027371"/>
                                <a:gd name="connsiteY1" fmla="*/ 747713 h 883444"/>
                                <a:gd name="connsiteX2" fmla="*/ 0 w 1027371"/>
                                <a:gd name="connsiteY2" fmla="*/ 28018 h 883444"/>
                                <a:gd name="connsiteX3" fmla="*/ 941646 w 1027371"/>
                                <a:gd name="connsiteY3" fmla="*/ 0 h 883444"/>
                                <a:gd name="connsiteX4" fmla="*/ 1027371 w 1027371"/>
                                <a:gd name="connsiteY4" fmla="*/ 883444 h 883444"/>
                                <a:gd name="connsiteX0" fmla="*/ 600407 w 1164763"/>
                                <a:gd name="connsiteY0" fmla="*/ 747713 h 883444"/>
                                <a:gd name="connsiteX1" fmla="*/ 0 w 1164763"/>
                                <a:gd name="connsiteY1" fmla="*/ 651578 h 883444"/>
                                <a:gd name="connsiteX2" fmla="*/ 137392 w 1164763"/>
                                <a:gd name="connsiteY2" fmla="*/ 28018 h 883444"/>
                                <a:gd name="connsiteX3" fmla="*/ 1079038 w 1164763"/>
                                <a:gd name="connsiteY3" fmla="*/ 0 h 883444"/>
                                <a:gd name="connsiteX4" fmla="*/ 1164763 w 1164763"/>
                                <a:gd name="connsiteY4" fmla="*/ 883444 h 883444"/>
                                <a:gd name="connsiteX0" fmla="*/ 664441 w 1228797"/>
                                <a:gd name="connsiteY0" fmla="*/ 747713 h 883444"/>
                                <a:gd name="connsiteX1" fmla="*/ 64034 w 1228797"/>
                                <a:gd name="connsiteY1" fmla="*/ 651578 h 883444"/>
                                <a:gd name="connsiteX2" fmla="*/ 3645 w 1228797"/>
                                <a:gd name="connsiteY2" fmla="*/ 21608 h 883444"/>
                                <a:gd name="connsiteX3" fmla="*/ 1143072 w 1228797"/>
                                <a:gd name="connsiteY3" fmla="*/ 0 h 883444"/>
                                <a:gd name="connsiteX4" fmla="*/ 1228797 w 1228797"/>
                                <a:gd name="connsiteY4" fmla="*/ 883444 h 883444"/>
                                <a:gd name="connsiteX0" fmla="*/ 660795 w 1225151"/>
                                <a:gd name="connsiteY0" fmla="*/ 747713 h 883444"/>
                                <a:gd name="connsiteX1" fmla="*/ 60388 w 1225151"/>
                                <a:gd name="connsiteY1" fmla="*/ 651578 h 883444"/>
                                <a:gd name="connsiteX2" fmla="*/ -1 w 1225151"/>
                                <a:gd name="connsiteY2" fmla="*/ 21608 h 883444"/>
                                <a:gd name="connsiteX3" fmla="*/ 1139426 w 1225151"/>
                                <a:gd name="connsiteY3" fmla="*/ 0 h 883444"/>
                                <a:gd name="connsiteX4" fmla="*/ 1225151 w 1225151"/>
                                <a:gd name="connsiteY4" fmla="*/ 883444 h 883444"/>
                                <a:gd name="connsiteX0" fmla="*/ 660796 w 1280700"/>
                                <a:gd name="connsiteY0" fmla="*/ 785439 h 921170"/>
                                <a:gd name="connsiteX1" fmla="*/ 60389 w 1280700"/>
                                <a:gd name="connsiteY1" fmla="*/ 689304 h 921170"/>
                                <a:gd name="connsiteX2" fmla="*/ 0 w 1280700"/>
                                <a:gd name="connsiteY2" fmla="*/ 59334 h 921170"/>
                                <a:gd name="connsiteX3" fmla="*/ 1280700 w 1280700"/>
                                <a:gd name="connsiteY3" fmla="*/ 0 h 921170"/>
                                <a:gd name="connsiteX4" fmla="*/ 1225152 w 1280700"/>
                                <a:gd name="connsiteY4" fmla="*/ 921170 h 921170"/>
                                <a:gd name="connsiteX0" fmla="*/ 660796 w 1302853"/>
                                <a:gd name="connsiteY0" fmla="*/ 785439 h 911738"/>
                                <a:gd name="connsiteX1" fmla="*/ 60389 w 1302853"/>
                                <a:gd name="connsiteY1" fmla="*/ 689304 h 911738"/>
                                <a:gd name="connsiteX2" fmla="*/ 0 w 1302853"/>
                                <a:gd name="connsiteY2" fmla="*/ 59334 h 911738"/>
                                <a:gd name="connsiteX3" fmla="*/ 1280700 w 1302853"/>
                                <a:gd name="connsiteY3" fmla="*/ 0 h 911738"/>
                                <a:gd name="connsiteX4" fmla="*/ 1302853 w 1302853"/>
                                <a:gd name="connsiteY4" fmla="*/ 911738 h 911738"/>
                                <a:gd name="connsiteX0" fmla="*/ 660796 w 1324043"/>
                                <a:gd name="connsiteY0" fmla="*/ 785439 h 1298426"/>
                                <a:gd name="connsiteX1" fmla="*/ 60389 w 1324043"/>
                                <a:gd name="connsiteY1" fmla="*/ 689304 h 1298426"/>
                                <a:gd name="connsiteX2" fmla="*/ 0 w 1324043"/>
                                <a:gd name="connsiteY2" fmla="*/ 59334 h 1298426"/>
                                <a:gd name="connsiteX3" fmla="*/ 1280700 w 1324043"/>
                                <a:gd name="connsiteY3" fmla="*/ 0 h 1298426"/>
                                <a:gd name="connsiteX4" fmla="*/ 1324043 w 1324043"/>
                                <a:gd name="connsiteY4" fmla="*/ 1298426 h 1298426"/>
                                <a:gd name="connsiteX0" fmla="*/ 660796 w 1324043"/>
                                <a:gd name="connsiteY0" fmla="*/ 785439 h 977757"/>
                                <a:gd name="connsiteX1" fmla="*/ 60389 w 1324043"/>
                                <a:gd name="connsiteY1" fmla="*/ 689304 h 977757"/>
                                <a:gd name="connsiteX2" fmla="*/ 0 w 1324043"/>
                                <a:gd name="connsiteY2" fmla="*/ 59334 h 977757"/>
                                <a:gd name="connsiteX3" fmla="*/ 1280700 w 1324043"/>
                                <a:gd name="connsiteY3" fmla="*/ 0 h 977757"/>
                                <a:gd name="connsiteX4" fmla="*/ 1324043 w 1324043"/>
                                <a:gd name="connsiteY4" fmla="*/ 977757 h 977757"/>
                                <a:gd name="connsiteX0" fmla="*/ 660796 w 1302851"/>
                                <a:gd name="connsiteY0" fmla="*/ 785439 h 911738"/>
                                <a:gd name="connsiteX1" fmla="*/ 60389 w 1302851"/>
                                <a:gd name="connsiteY1" fmla="*/ 689304 h 911738"/>
                                <a:gd name="connsiteX2" fmla="*/ 0 w 1302851"/>
                                <a:gd name="connsiteY2" fmla="*/ 59334 h 911738"/>
                                <a:gd name="connsiteX3" fmla="*/ 1280700 w 1302851"/>
                                <a:gd name="connsiteY3" fmla="*/ 0 h 911738"/>
                                <a:gd name="connsiteX4" fmla="*/ 1302851 w 1302851"/>
                                <a:gd name="connsiteY4" fmla="*/ 911738 h 911738"/>
                                <a:gd name="connsiteX0" fmla="*/ 660796 w 1309914"/>
                                <a:gd name="connsiteY0" fmla="*/ 785439 h 785439"/>
                                <a:gd name="connsiteX1" fmla="*/ 60389 w 1309914"/>
                                <a:gd name="connsiteY1" fmla="*/ 689304 h 785439"/>
                                <a:gd name="connsiteX2" fmla="*/ 0 w 1309914"/>
                                <a:gd name="connsiteY2" fmla="*/ 59334 h 785439"/>
                                <a:gd name="connsiteX3" fmla="*/ 1280700 w 1309914"/>
                                <a:gd name="connsiteY3" fmla="*/ 0 h 785439"/>
                                <a:gd name="connsiteX4" fmla="*/ 1309914 w 1309914"/>
                                <a:gd name="connsiteY4" fmla="*/ 779698 h 785439"/>
                                <a:gd name="connsiteX0" fmla="*/ 660796 w 1302851"/>
                                <a:gd name="connsiteY0" fmla="*/ 785439 h 785439"/>
                                <a:gd name="connsiteX1" fmla="*/ 60389 w 1302851"/>
                                <a:gd name="connsiteY1" fmla="*/ 689304 h 785439"/>
                                <a:gd name="connsiteX2" fmla="*/ 0 w 1302851"/>
                                <a:gd name="connsiteY2" fmla="*/ 59334 h 785439"/>
                                <a:gd name="connsiteX3" fmla="*/ 1280700 w 1302851"/>
                                <a:gd name="connsiteY3" fmla="*/ 0 h 785439"/>
                                <a:gd name="connsiteX4" fmla="*/ 1302851 w 1302851"/>
                                <a:gd name="connsiteY4" fmla="*/ 779698 h 785439"/>
                                <a:gd name="connsiteX0" fmla="*/ 660796 w 1302851"/>
                                <a:gd name="connsiteY0" fmla="*/ 795345 h 795345"/>
                                <a:gd name="connsiteX1" fmla="*/ 60389 w 1302851"/>
                                <a:gd name="connsiteY1" fmla="*/ 699210 h 795345"/>
                                <a:gd name="connsiteX2" fmla="*/ 0 w 1302851"/>
                                <a:gd name="connsiteY2" fmla="*/ 69240 h 795345"/>
                                <a:gd name="connsiteX3" fmla="*/ 1301428 w 1302851"/>
                                <a:gd name="connsiteY3" fmla="*/ 0 h 795345"/>
                                <a:gd name="connsiteX4" fmla="*/ 1302851 w 1302851"/>
                                <a:gd name="connsiteY4" fmla="*/ 789604 h 795345"/>
                                <a:gd name="connsiteX0" fmla="*/ 660796 w 1302851"/>
                                <a:gd name="connsiteY0" fmla="*/ 805251 h 805251"/>
                                <a:gd name="connsiteX1" fmla="*/ 60389 w 1302851"/>
                                <a:gd name="connsiteY1" fmla="*/ 709116 h 805251"/>
                                <a:gd name="connsiteX2" fmla="*/ 0 w 1302851"/>
                                <a:gd name="connsiteY2" fmla="*/ 79146 h 805251"/>
                                <a:gd name="connsiteX3" fmla="*/ 1280701 w 1302851"/>
                                <a:gd name="connsiteY3" fmla="*/ 0 h 805251"/>
                                <a:gd name="connsiteX4" fmla="*/ 1302851 w 1302851"/>
                                <a:gd name="connsiteY4" fmla="*/ 799510 h 805251"/>
                                <a:gd name="connsiteX0" fmla="*/ 660796 w 1302851"/>
                                <a:gd name="connsiteY0" fmla="*/ 735901 h 735901"/>
                                <a:gd name="connsiteX1" fmla="*/ 60389 w 1302851"/>
                                <a:gd name="connsiteY1" fmla="*/ 639766 h 735901"/>
                                <a:gd name="connsiteX2" fmla="*/ 0 w 1302851"/>
                                <a:gd name="connsiteY2" fmla="*/ 9796 h 735901"/>
                                <a:gd name="connsiteX3" fmla="*/ 1287611 w 1302851"/>
                                <a:gd name="connsiteY3" fmla="*/ 0 h 735901"/>
                                <a:gd name="connsiteX4" fmla="*/ 1302851 w 1302851"/>
                                <a:gd name="connsiteY4" fmla="*/ 730160 h 735901"/>
                                <a:gd name="connsiteX0" fmla="*/ 660796 w 1302851"/>
                                <a:gd name="connsiteY0" fmla="*/ 745807 h 745807"/>
                                <a:gd name="connsiteX1" fmla="*/ 60389 w 1302851"/>
                                <a:gd name="connsiteY1" fmla="*/ 649672 h 745807"/>
                                <a:gd name="connsiteX2" fmla="*/ 0 w 1302851"/>
                                <a:gd name="connsiteY2" fmla="*/ 19702 h 745807"/>
                                <a:gd name="connsiteX3" fmla="*/ 1287611 w 1302851"/>
                                <a:gd name="connsiteY3" fmla="*/ 0 h 745807"/>
                                <a:gd name="connsiteX4" fmla="*/ 1302851 w 1302851"/>
                                <a:gd name="connsiteY4" fmla="*/ 740066 h 745807"/>
                                <a:gd name="connsiteX0" fmla="*/ 660796 w 1302851"/>
                                <a:gd name="connsiteY0" fmla="*/ 745807 h 898583"/>
                                <a:gd name="connsiteX1" fmla="*/ 60389 w 1302851"/>
                                <a:gd name="connsiteY1" fmla="*/ 649672 h 898583"/>
                                <a:gd name="connsiteX2" fmla="*/ 0 w 1302851"/>
                                <a:gd name="connsiteY2" fmla="*/ 19702 h 898583"/>
                                <a:gd name="connsiteX3" fmla="*/ 1287611 w 1302851"/>
                                <a:gd name="connsiteY3" fmla="*/ 0 h 898583"/>
                                <a:gd name="connsiteX4" fmla="*/ 1302851 w 1302851"/>
                                <a:gd name="connsiteY4" fmla="*/ 898583 h 898583"/>
                                <a:gd name="connsiteX0" fmla="*/ 660796 w 1302851"/>
                                <a:gd name="connsiteY0" fmla="*/ 745807 h 789601"/>
                                <a:gd name="connsiteX1" fmla="*/ 60389 w 1302851"/>
                                <a:gd name="connsiteY1" fmla="*/ 649672 h 789601"/>
                                <a:gd name="connsiteX2" fmla="*/ 0 w 1302851"/>
                                <a:gd name="connsiteY2" fmla="*/ 19702 h 789601"/>
                                <a:gd name="connsiteX3" fmla="*/ 1287611 w 1302851"/>
                                <a:gd name="connsiteY3" fmla="*/ 0 h 789601"/>
                                <a:gd name="connsiteX4" fmla="*/ 1302851 w 1302851"/>
                                <a:gd name="connsiteY4" fmla="*/ 789601 h 789601"/>
                                <a:gd name="connsiteX0" fmla="*/ 660796 w 1302851"/>
                                <a:gd name="connsiteY0" fmla="*/ 745807 h 745807"/>
                                <a:gd name="connsiteX1" fmla="*/ 60389 w 1302851"/>
                                <a:gd name="connsiteY1" fmla="*/ 649672 h 745807"/>
                                <a:gd name="connsiteX2" fmla="*/ 0 w 1302851"/>
                                <a:gd name="connsiteY2" fmla="*/ 19702 h 745807"/>
                                <a:gd name="connsiteX3" fmla="*/ 1287611 w 1302851"/>
                                <a:gd name="connsiteY3" fmla="*/ 0 h 745807"/>
                                <a:gd name="connsiteX4" fmla="*/ 1302851 w 1302851"/>
                                <a:gd name="connsiteY4" fmla="*/ 690528 h 745807"/>
                                <a:gd name="connsiteX0" fmla="*/ 666551 w 1308606"/>
                                <a:gd name="connsiteY0" fmla="*/ 745807 h 745807"/>
                                <a:gd name="connsiteX1" fmla="*/ 45416 w 1308606"/>
                                <a:gd name="connsiteY1" fmla="*/ 600133 h 745807"/>
                                <a:gd name="connsiteX2" fmla="*/ 5755 w 1308606"/>
                                <a:gd name="connsiteY2" fmla="*/ 19702 h 745807"/>
                                <a:gd name="connsiteX3" fmla="*/ 1293366 w 1308606"/>
                                <a:gd name="connsiteY3" fmla="*/ 0 h 745807"/>
                                <a:gd name="connsiteX4" fmla="*/ 1308606 w 1308606"/>
                                <a:gd name="connsiteY4" fmla="*/ 690528 h 745807"/>
                                <a:gd name="connsiteX0" fmla="*/ 686074 w 1328129"/>
                                <a:gd name="connsiteY0" fmla="*/ 745807 h 745807"/>
                                <a:gd name="connsiteX1" fmla="*/ 64939 w 1328129"/>
                                <a:gd name="connsiteY1" fmla="*/ 600133 h 745807"/>
                                <a:gd name="connsiteX2" fmla="*/ 25278 w 1328129"/>
                                <a:gd name="connsiteY2" fmla="*/ 19702 h 745807"/>
                                <a:gd name="connsiteX3" fmla="*/ 1312889 w 1328129"/>
                                <a:gd name="connsiteY3" fmla="*/ 0 h 745807"/>
                                <a:gd name="connsiteX4" fmla="*/ 1328129 w 1328129"/>
                                <a:gd name="connsiteY4" fmla="*/ 690528 h 745807"/>
                                <a:gd name="connsiteX0" fmla="*/ 660796 w 1302851"/>
                                <a:gd name="connsiteY0" fmla="*/ 745807 h 745807"/>
                                <a:gd name="connsiteX1" fmla="*/ 39661 w 1302851"/>
                                <a:gd name="connsiteY1" fmla="*/ 600133 h 745807"/>
                                <a:gd name="connsiteX2" fmla="*/ 0 w 1302851"/>
                                <a:gd name="connsiteY2" fmla="*/ 19702 h 745807"/>
                                <a:gd name="connsiteX3" fmla="*/ 1287611 w 1302851"/>
                                <a:gd name="connsiteY3" fmla="*/ 0 h 745807"/>
                                <a:gd name="connsiteX4" fmla="*/ 1302851 w 1302851"/>
                                <a:gd name="connsiteY4" fmla="*/ 690528 h 745807"/>
                                <a:gd name="connsiteX0" fmla="*/ 660796 w 1302851"/>
                                <a:gd name="connsiteY0" fmla="*/ 745807 h 745807"/>
                                <a:gd name="connsiteX1" fmla="*/ 122977 w 1302851"/>
                                <a:gd name="connsiteY1" fmla="*/ 675127 h 745807"/>
                                <a:gd name="connsiteX2" fmla="*/ 39661 w 1302851"/>
                                <a:gd name="connsiteY2" fmla="*/ 600133 h 745807"/>
                                <a:gd name="connsiteX3" fmla="*/ 0 w 1302851"/>
                                <a:gd name="connsiteY3" fmla="*/ 19702 h 745807"/>
                                <a:gd name="connsiteX4" fmla="*/ 1287611 w 1302851"/>
                                <a:gd name="connsiteY4" fmla="*/ 0 h 745807"/>
                                <a:gd name="connsiteX5" fmla="*/ 1302851 w 1302851"/>
                                <a:gd name="connsiteY5" fmla="*/ 690528 h 745807"/>
                                <a:gd name="connsiteX0" fmla="*/ 660796 w 1302851"/>
                                <a:gd name="connsiteY0" fmla="*/ 745807 h 745807"/>
                                <a:gd name="connsiteX1" fmla="*/ 95340 w 1302851"/>
                                <a:gd name="connsiteY1" fmla="*/ 719690 h 745807"/>
                                <a:gd name="connsiteX2" fmla="*/ 39661 w 1302851"/>
                                <a:gd name="connsiteY2" fmla="*/ 600133 h 745807"/>
                                <a:gd name="connsiteX3" fmla="*/ 0 w 1302851"/>
                                <a:gd name="connsiteY3" fmla="*/ 19702 h 745807"/>
                                <a:gd name="connsiteX4" fmla="*/ 1287611 w 1302851"/>
                                <a:gd name="connsiteY4" fmla="*/ 0 h 745807"/>
                                <a:gd name="connsiteX5" fmla="*/ 1302851 w 1302851"/>
                                <a:gd name="connsiteY5" fmla="*/ 690528 h 745807"/>
                                <a:gd name="connsiteX0" fmla="*/ 660796 w 1302851"/>
                                <a:gd name="connsiteY0" fmla="*/ 745807 h 754167"/>
                                <a:gd name="connsiteX1" fmla="*/ 703355 w 1302851"/>
                                <a:gd name="connsiteY1" fmla="*/ 753112 h 754167"/>
                                <a:gd name="connsiteX2" fmla="*/ 95340 w 1302851"/>
                                <a:gd name="connsiteY2" fmla="*/ 719690 h 754167"/>
                                <a:gd name="connsiteX3" fmla="*/ 39661 w 1302851"/>
                                <a:gd name="connsiteY3" fmla="*/ 600133 h 754167"/>
                                <a:gd name="connsiteX4" fmla="*/ 0 w 1302851"/>
                                <a:gd name="connsiteY4" fmla="*/ 19702 h 754167"/>
                                <a:gd name="connsiteX5" fmla="*/ 1287611 w 1302851"/>
                                <a:gd name="connsiteY5" fmla="*/ 0 h 754167"/>
                                <a:gd name="connsiteX6" fmla="*/ 1302851 w 1302851"/>
                                <a:gd name="connsiteY6" fmla="*/ 690528 h 754167"/>
                                <a:gd name="connsiteX0" fmla="*/ 660796 w 1302851"/>
                                <a:gd name="connsiteY0" fmla="*/ 745807 h 809020"/>
                                <a:gd name="connsiteX1" fmla="*/ 1021181 w 1302851"/>
                                <a:gd name="connsiteY1" fmla="*/ 808814 h 809020"/>
                                <a:gd name="connsiteX2" fmla="*/ 95340 w 1302851"/>
                                <a:gd name="connsiteY2" fmla="*/ 719690 h 809020"/>
                                <a:gd name="connsiteX3" fmla="*/ 39661 w 1302851"/>
                                <a:gd name="connsiteY3" fmla="*/ 600133 h 809020"/>
                                <a:gd name="connsiteX4" fmla="*/ 0 w 1302851"/>
                                <a:gd name="connsiteY4" fmla="*/ 19702 h 809020"/>
                                <a:gd name="connsiteX5" fmla="*/ 1287611 w 1302851"/>
                                <a:gd name="connsiteY5" fmla="*/ 0 h 809020"/>
                                <a:gd name="connsiteX6" fmla="*/ 1302851 w 1302851"/>
                                <a:gd name="connsiteY6" fmla="*/ 690528 h 809020"/>
                                <a:gd name="connsiteX0" fmla="*/ 1213538 w 1302851"/>
                                <a:gd name="connsiteY0" fmla="*/ 734668 h 808992"/>
                                <a:gd name="connsiteX1" fmla="*/ 1021181 w 1302851"/>
                                <a:gd name="connsiteY1" fmla="*/ 808814 h 808992"/>
                                <a:gd name="connsiteX2" fmla="*/ 95340 w 1302851"/>
                                <a:gd name="connsiteY2" fmla="*/ 719690 h 808992"/>
                                <a:gd name="connsiteX3" fmla="*/ 39661 w 1302851"/>
                                <a:gd name="connsiteY3" fmla="*/ 600133 h 808992"/>
                                <a:gd name="connsiteX4" fmla="*/ 0 w 1302851"/>
                                <a:gd name="connsiteY4" fmla="*/ 19702 h 808992"/>
                                <a:gd name="connsiteX5" fmla="*/ 1287611 w 1302851"/>
                                <a:gd name="connsiteY5" fmla="*/ 0 h 808992"/>
                                <a:gd name="connsiteX6" fmla="*/ 1302851 w 1302851"/>
                                <a:gd name="connsiteY6" fmla="*/ 690528 h 808992"/>
                                <a:gd name="connsiteX0" fmla="*/ 1213538 w 1302851"/>
                                <a:gd name="connsiteY0" fmla="*/ 734668 h 853491"/>
                                <a:gd name="connsiteX1" fmla="*/ 931360 w 1302851"/>
                                <a:gd name="connsiteY1" fmla="*/ 853377 h 853491"/>
                                <a:gd name="connsiteX2" fmla="*/ 95340 w 1302851"/>
                                <a:gd name="connsiteY2" fmla="*/ 719690 h 853491"/>
                                <a:gd name="connsiteX3" fmla="*/ 39661 w 1302851"/>
                                <a:gd name="connsiteY3" fmla="*/ 600133 h 853491"/>
                                <a:gd name="connsiteX4" fmla="*/ 0 w 1302851"/>
                                <a:gd name="connsiteY4" fmla="*/ 19702 h 853491"/>
                                <a:gd name="connsiteX5" fmla="*/ 1287611 w 1302851"/>
                                <a:gd name="connsiteY5" fmla="*/ 0 h 853491"/>
                                <a:gd name="connsiteX6" fmla="*/ 1302851 w 1302851"/>
                                <a:gd name="connsiteY6" fmla="*/ 690528 h 853491"/>
                                <a:gd name="connsiteX0" fmla="*/ 1213538 w 1302851"/>
                                <a:gd name="connsiteY0" fmla="*/ 734668 h 859884"/>
                                <a:gd name="connsiteX1" fmla="*/ 931360 w 1302851"/>
                                <a:gd name="connsiteY1" fmla="*/ 853377 h 859884"/>
                                <a:gd name="connsiteX2" fmla="*/ 1041908 w 1302851"/>
                                <a:gd name="connsiteY2" fmla="*/ 831093 h 859884"/>
                                <a:gd name="connsiteX3" fmla="*/ 95340 w 1302851"/>
                                <a:gd name="connsiteY3" fmla="*/ 719690 h 859884"/>
                                <a:gd name="connsiteX4" fmla="*/ 39661 w 1302851"/>
                                <a:gd name="connsiteY4" fmla="*/ 600133 h 859884"/>
                                <a:gd name="connsiteX5" fmla="*/ 0 w 1302851"/>
                                <a:gd name="connsiteY5" fmla="*/ 19702 h 859884"/>
                                <a:gd name="connsiteX6" fmla="*/ 1287611 w 1302851"/>
                                <a:gd name="connsiteY6" fmla="*/ 0 h 859884"/>
                                <a:gd name="connsiteX7" fmla="*/ 1302851 w 1302851"/>
                                <a:gd name="connsiteY7" fmla="*/ 690528 h 859884"/>
                                <a:gd name="connsiteX0" fmla="*/ 1213538 w 1302851"/>
                                <a:gd name="connsiteY0" fmla="*/ 734668 h 862815"/>
                                <a:gd name="connsiteX1" fmla="*/ 931360 w 1302851"/>
                                <a:gd name="connsiteY1" fmla="*/ 853377 h 862815"/>
                                <a:gd name="connsiteX2" fmla="*/ 1076454 w 1302851"/>
                                <a:gd name="connsiteY2" fmla="*/ 842232 h 862815"/>
                                <a:gd name="connsiteX3" fmla="*/ 95340 w 1302851"/>
                                <a:gd name="connsiteY3" fmla="*/ 719690 h 862815"/>
                                <a:gd name="connsiteX4" fmla="*/ 39661 w 1302851"/>
                                <a:gd name="connsiteY4" fmla="*/ 600133 h 862815"/>
                                <a:gd name="connsiteX5" fmla="*/ 0 w 1302851"/>
                                <a:gd name="connsiteY5" fmla="*/ 19702 h 862815"/>
                                <a:gd name="connsiteX6" fmla="*/ 1287611 w 1302851"/>
                                <a:gd name="connsiteY6" fmla="*/ 0 h 862815"/>
                                <a:gd name="connsiteX7" fmla="*/ 1302851 w 1302851"/>
                                <a:gd name="connsiteY7" fmla="*/ 690528 h 862815"/>
                                <a:gd name="connsiteX0" fmla="*/ 1213538 w 1302851"/>
                                <a:gd name="connsiteY0" fmla="*/ 734668 h 862815"/>
                                <a:gd name="connsiteX1" fmla="*/ 931360 w 1302851"/>
                                <a:gd name="connsiteY1" fmla="*/ 853377 h 862815"/>
                                <a:gd name="connsiteX2" fmla="*/ 1076454 w 1302851"/>
                                <a:gd name="connsiteY2" fmla="*/ 842232 h 862815"/>
                                <a:gd name="connsiteX3" fmla="*/ 95340 w 1302851"/>
                                <a:gd name="connsiteY3" fmla="*/ 719690 h 862815"/>
                                <a:gd name="connsiteX4" fmla="*/ 35055 w 1302851"/>
                                <a:gd name="connsiteY4" fmla="*/ 600134 h 862815"/>
                                <a:gd name="connsiteX5" fmla="*/ 0 w 1302851"/>
                                <a:gd name="connsiteY5" fmla="*/ 19702 h 862815"/>
                                <a:gd name="connsiteX6" fmla="*/ 1287611 w 1302851"/>
                                <a:gd name="connsiteY6" fmla="*/ 0 h 862815"/>
                                <a:gd name="connsiteX7" fmla="*/ 1302851 w 1302851"/>
                                <a:gd name="connsiteY7" fmla="*/ 690528 h 862815"/>
                                <a:gd name="connsiteX0" fmla="*/ 1213538 w 1302851"/>
                                <a:gd name="connsiteY0" fmla="*/ 734668 h 862815"/>
                                <a:gd name="connsiteX1" fmla="*/ 931360 w 1302851"/>
                                <a:gd name="connsiteY1" fmla="*/ 853377 h 862815"/>
                                <a:gd name="connsiteX2" fmla="*/ 1076454 w 1302851"/>
                                <a:gd name="connsiteY2" fmla="*/ 842232 h 862815"/>
                                <a:gd name="connsiteX3" fmla="*/ 95340 w 1302851"/>
                                <a:gd name="connsiteY3" fmla="*/ 719690 h 862815"/>
                                <a:gd name="connsiteX4" fmla="*/ 21236 w 1302851"/>
                                <a:gd name="connsiteY4" fmla="*/ 600134 h 862815"/>
                                <a:gd name="connsiteX5" fmla="*/ 0 w 1302851"/>
                                <a:gd name="connsiteY5" fmla="*/ 19702 h 862815"/>
                                <a:gd name="connsiteX6" fmla="*/ 1287611 w 1302851"/>
                                <a:gd name="connsiteY6" fmla="*/ 0 h 862815"/>
                                <a:gd name="connsiteX7" fmla="*/ 1302851 w 1302851"/>
                                <a:gd name="connsiteY7" fmla="*/ 690528 h 862815"/>
                                <a:gd name="connsiteX0" fmla="*/ 1213647 w 1302960"/>
                                <a:gd name="connsiteY0" fmla="*/ 734668 h 862815"/>
                                <a:gd name="connsiteX1" fmla="*/ 931469 w 1302960"/>
                                <a:gd name="connsiteY1" fmla="*/ 853377 h 862815"/>
                                <a:gd name="connsiteX2" fmla="*/ 1076563 w 1302960"/>
                                <a:gd name="connsiteY2" fmla="*/ 842232 h 862815"/>
                                <a:gd name="connsiteX3" fmla="*/ 95449 w 1302960"/>
                                <a:gd name="connsiteY3" fmla="*/ 719690 h 862815"/>
                                <a:gd name="connsiteX4" fmla="*/ 21345 w 1302960"/>
                                <a:gd name="connsiteY4" fmla="*/ 600134 h 862815"/>
                                <a:gd name="connsiteX5" fmla="*/ 18534 w 1302960"/>
                                <a:gd name="connsiteY5" fmla="*/ 19701 h 862815"/>
                                <a:gd name="connsiteX6" fmla="*/ 1287720 w 1302960"/>
                                <a:gd name="connsiteY6" fmla="*/ 0 h 862815"/>
                                <a:gd name="connsiteX7" fmla="*/ 1302960 w 1302960"/>
                                <a:gd name="connsiteY7" fmla="*/ 690528 h 862815"/>
                                <a:gd name="connsiteX0" fmla="*/ 1213647 w 1302960"/>
                                <a:gd name="connsiteY0" fmla="*/ 734668 h 862815"/>
                                <a:gd name="connsiteX1" fmla="*/ 931469 w 1302960"/>
                                <a:gd name="connsiteY1" fmla="*/ 853377 h 862815"/>
                                <a:gd name="connsiteX2" fmla="*/ 1076563 w 1302960"/>
                                <a:gd name="connsiteY2" fmla="*/ 842232 h 862815"/>
                                <a:gd name="connsiteX3" fmla="*/ 95449 w 1302960"/>
                                <a:gd name="connsiteY3" fmla="*/ 719690 h 862815"/>
                                <a:gd name="connsiteX4" fmla="*/ 21345 w 1302960"/>
                                <a:gd name="connsiteY4" fmla="*/ 600134 h 862815"/>
                                <a:gd name="connsiteX5" fmla="*/ 18534 w 1302960"/>
                                <a:gd name="connsiteY5" fmla="*/ 19701 h 862815"/>
                                <a:gd name="connsiteX6" fmla="*/ 1287720 w 1302960"/>
                                <a:gd name="connsiteY6" fmla="*/ 0 h 862815"/>
                                <a:gd name="connsiteX7" fmla="*/ 1302960 w 1302960"/>
                                <a:gd name="connsiteY7" fmla="*/ 690528 h 862815"/>
                                <a:gd name="connsiteX0" fmla="*/ 1215215 w 1304528"/>
                                <a:gd name="connsiteY0" fmla="*/ 734668 h 862815"/>
                                <a:gd name="connsiteX1" fmla="*/ 933037 w 1304528"/>
                                <a:gd name="connsiteY1" fmla="*/ 853377 h 862815"/>
                                <a:gd name="connsiteX2" fmla="*/ 1078131 w 1304528"/>
                                <a:gd name="connsiteY2" fmla="*/ 842232 h 862815"/>
                                <a:gd name="connsiteX3" fmla="*/ 97017 w 1304528"/>
                                <a:gd name="connsiteY3" fmla="*/ 719690 h 862815"/>
                                <a:gd name="connsiteX4" fmla="*/ 22913 w 1304528"/>
                                <a:gd name="connsiteY4" fmla="*/ 600134 h 862815"/>
                                <a:gd name="connsiteX5" fmla="*/ 47739 w 1304528"/>
                                <a:gd name="connsiteY5" fmla="*/ 19701 h 862815"/>
                                <a:gd name="connsiteX6" fmla="*/ 1289288 w 1304528"/>
                                <a:gd name="connsiteY6" fmla="*/ 0 h 862815"/>
                                <a:gd name="connsiteX7" fmla="*/ 1304528 w 1304528"/>
                                <a:gd name="connsiteY7" fmla="*/ 690528 h 862815"/>
                                <a:gd name="connsiteX0" fmla="*/ 1215216 w 1304529"/>
                                <a:gd name="connsiteY0" fmla="*/ 734668 h 862815"/>
                                <a:gd name="connsiteX1" fmla="*/ 933038 w 1304529"/>
                                <a:gd name="connsiteY1" fmla="*/ 853377 h 862815"/>
                                <a:gd name="connsiteX2" fmla="*/ 1078132 w 1304529"/>
                                <a:gd name="connsiteY2" fmla="*/ 842232 h 862815"/>
                                <a:gd name="connsiteX3" fmla="*/ 97018 w 1304529"/>
                                <a:gd name="connsiteY3" fmla="*/ 719690 h 862815"/>
                                <a:gd name="connsiteX4" fmla="*/ 22914 w 1304529"/>
                                <a:gd name="connsiteY4" fmla="*/ 600134 h 862815"/>
                                <a:gd name="connsiteX5" fmla="*/ 47740 w 1304529"/>
                                <a:gd name="connsiteY5" fmla="*/ 19701 h 862815"/>
                                <a:gd name="connsiteX6" fmla="*/ 1289289 w 1304529"/>
                                <a:gd name="connsiteY6" fmla="*/ 0 h 862815"/>
                                <a:gd name="connsiteX7" fmla="*/ 1304529 w 1304529"/>
                                <a:gd name="connsiteY7" fmla="*/ 690528 h 862815"/>
                                <a:gd name="connsiteX0" fmla="*/ 1215216 w 1304529"/>
                                <a:gd name="connsiteY0" fmla="*/ 734668 h 862815"/>
                                <a:gd name="connsiteX1" fmla="*/ 933038 w 1304529"/>
                                <a:gd name="connsiteY1" fmla="*/ 853377 h 862815"/>
                                <a:gd name="connsiteX2" fmla="*/ 1078132 w 1304529"/>
                                <a:gd name="connsiteY2" fmla="*/ 842232 h 862815"/>
                                <a:gd name="connsiteX3" fmla="*/ 97018 w 1304529"/>
                                <a:gd name="connsiteY3" fmla="*/ 719690 h 862815"/>
                                <a:gd name="connsiteX4" fmla="*/ 22914 w 1304529"/>
                                <a:gd name="connsiteY4" fmla="*/ 600134 h 862815"/>
                                <a:gd name="connsiteX5" fmla="*/ 47740 w 1304529"/>
                                <a:gd name="connsiteY5" fmla="*/ 19701 h 862815"/>
                                <a:gd name="connsiteX6" fmla="*/ 1289289 w 1304529"/>
                                <a:gd name="connsiteY6" fmla="*/ 0 h 862815"/>
                                <a:gd name="connsiteX7" fmla="*/ 1304529 w 1304529"/>
                                <a:gd name="connsiteY7" fmla="*/ 690528 h 862815"/>
                                <a:gd name="connsiteX0" fmla="*/ 1220085 w 1309398"/>
                                <a:gd name="connsiteY0" fmla="*/ 734668 h 862815"/>
                                <a:gd name="connsiteX1" fmla="*/ 937907 w 1309398"/>
                                <a:gd name="connsiteY1" fmla="*/ 853377 h 862815"/>
                                <a:gd name="connsiteX2" fmla="*/ 1083001 w 1309398"/>
                                <a:gd name="connsiteY2" fmla="*/ 842232 h 862815"/>
                                <a:gd name="connsiteX3" fmla="*/ 101887 w 1309398"/>
                                <a:gd name="connsiteY3" fmla="*/ 719690 h 862815"/>
                                <a:gd name="connsiteX4" fmla="*/ 27783 w 1309398"/>
                                <a:gd name="connsiteY4" fmla="*/ 600134 h 862815"/>
                                <a:gd name="connsiteX5" fmla="*/ 52609 w 1309398"/>
                                <a:gd name="connsiteY5" fmla="*/ 19701 h 862815"/>
                                <a:gd name="connsiteX6" fmla="*/ 1294158 w 1309398"/>
                                <a:gd name="connsiteY6" fmla="*/ 0 h 862815"/>
                                <a:gd name="connsiteX7" fmla="*/ 1309398 w 1309398"/>
                                <a:gd name="connsiteY7" fmla="*/ 690528 h 862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09398" h="862815">
                                  <a:moveTo>
                                    <a:pt x="1220085" y="734668"/>
                                  </a:moveTo>
                                  <a:cubicBezTo>
                                    <a:pt x="1227178" y="735886"/>
                                    <a:pt x="1032150" y="857730"/>
                                    <a:pt x="937907" y="853377"/>
                                  </a:cubicBezTo>
                                  <a:cubicBezTo>
                                    <a:pt x="909302" y="869448"/>
                                    <a:pt x="1222338" y="864513"/>
                                    <a:pt x="1083001" y="842232"/>
                                  </a:cubicBezTo>
                                  <a:cubicBezTo>
                                    <a:pt x="943664" y="819951"/>
                                    <a:pt x="268928" y="758183"/>
                                    <a:pt x="101887" y="719690"/>
                                  </a:cubicBezTo>
                                  <a:cubicBezTo>
                                    <a:pt x="-65154" y="681197"/>
                                    <a:pt x="22178" y="716798"/>
                                    <a:pt x="27783" y="600134"/>
                                  </a:cubicBezTo>
                                  <a:cubicBezTo>
                                    <a:pt x="33395" y="483315"/>
                                    <a:pt x="50635" y="237118"/>
                                    <a:pt x="52609" y="19701"/>
                                  </a:cubicBezTo>
                                  <a:lnTo>
                                    <a:pt x="1294158" y="0"/>
                                  </a:lnTo>
                                  <a:cubicBezTo>
                                    <a:pt x="1294632" y="263201"/>
                                    <a:pt x="1308924" y="427327"/>
                                    <a:pt x="1309398" y="690528"/>
                                  </a:cubicBezTo>
                                </a:path>
                              </a:pathLst>
                            </a:custGeom>
                            <a:solidFill>
                              <a:schemeClr val="bg1">
                                <a:lumMod val="75000"/>
                              </a:scheme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22"/>
                          <wps:cNvSpPr/>
                          <wps:spPr>
                            <a:xfrm>
                              <a:off x="45455" y="2380595"/>
                              <a:ext cx="440563" cy="875457"/>
                            </a:xfrm>
                            <a:custGeom>
                              <a:avLst/>
                              <a:gdLst>
                                <a:gd name="connsiteX0" fmla="*/ 0 w 564356"/>
                                <a:gd name="connsiteY0" fmla="*/ 747713 h 883444"/>
                                <a:gd name="connsiteX1" fmla="*/ 0 w 564356"/>
                                <a:gd name="connsiteY1" fmla="*/ 747713 h 883444"/>
                                <a:gd name="connsiteX2" fmla="*/ 73819 w 564356"/>
                                <a:gd name="connsiteY2" fmla="*/ 2382 h 883444"/>
                                <a:gd name="connsiteX3" fmla="*/ 478631 w 564356"/>
                                <a:gd name="connsiteY3" fmla="*/ 0 h 883444"/>
                                <a:gd name="connsiteX4" fmla="*/ 564356 w 564356"/>
                                <a:gd name="connsiteY4" fmla="*/ 883444 h 883444"/>
                                <a:gd name="connsiteX0" fmla="*/ 0 w 559124"/>
                                <a:gd name="connsiteY0" fmla="*/ 747713 h 883444"/>
                                <a:gd name="connsiteX1" fmla="*/ 0 w 559124"/>
                                <a:gd name="connsiteY1" fmla="*/ 747713 h 883444"/>
                                <a:gd name="connsiteX2" fmla="*/ 73819 w 559124"/>
                                <a:gd name="connsiteY2" fmla="*/ 2382 h 883444"/>
                                <a:gd name="connsiteX3" fmla="*/ 478631 w 559124"/>
                                <a:gd name="connsiteY3" fmla="*/ 0 h 883444"/>
                                <a:gd name="connsiteX4" fmla="*/ 559124 w 559124"/>
                                <a:gd name="connsiteY4" fmla="*/ 883444 h 883444"/>
                                <a:gd name="connsiteX0" fmla="*/ 0 w 559124"/>
                                <a:gd name="connsiteY0" fmla="*/ 747713 h 883444"/>
                                <a:gd name="connsiteX1" fmla="*/ 0 w 559124"/>
                                <a:gd name="connsiteY1" fmla="*/ 747713 h 883444"/>
                                <a:gd name="connsiteX2" fmla="*/ 73819 w 559124"/>
                                <a:gd name="connsiteY2" fmla="*/ 2382 h 883444"/>
                                <a:gd name="connsiteX3" fmla="*/ 499557 w 559124"/>
                                <a:gd name="connsiteY3" fmla="*/ 0 h 883444"/>
                                <a:gd name="connsiteX4" fmla="*/ 559124 w 559124"/>
                                <a:gd name="connsiteY4" fmla="*/ 883444 h 883444"/>
                                <a:gd name="connsiteX0" fmla="*/ 0 w 559124"/>
                                <a:gd name="connsiteY0" fmla="*/ 747713 h 883444"/>
                                <a:gd name="connsiteX1" fmla="*/ 0 w 559124"/>
                                <a:gd name="connsiteY1" fmla="*/ 747713 h 883444"/>
                                <a:gd name="connsiteX2" fmla="*/ 73819 w 559124"/>
                                <a:gd name="connsiteY2" fmla="*/ 2382 h 883444"/>
                                <a:gd name="connsiteX3" fmla="*/ 530948 w 559124"/>
                                <a:gd name="connsiteY3" fmla="*/ 0 h 883444"/>
                                <a:gd name="connsiteX4" fmla="*/ 559124 w 559124"/>
                                <a:gd name="connsiteY4" fmla="*/ 883444 h 883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9124" h="883444">
                                  <a:moveTo>
                                    <a:pt x="0" y="747713"/>
                                  </a:moveTo>
                                  <a:lnTo>
                                    <a:pt x="0" y="747713"/>
                                  </a:lnTo>
                                  <a:lnTo>
                                    <a:pt x="73819" y="2382"/>
                                  </a:lnTo>
                                  <a:lnTo>
                                    <a:pt x="530948" y="0"/>
                                  </a:lnTo>
                                  <a:lnTo>
                                    <a:pt x="559124" y="883444"/>
                                  </a:lnTo>
                                </a:path>
                              </a:pathLst>
                            </a:custGeom>
                            <a:solidFill>
                              <a:schemeClr val="bg1">
                                <a:lumMod val="75000"/>
                              </a:scheme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Freeform 23"/>
                          <wps:cNvSpPr/>
                          <wps:spPr>
                            <a:xfrm>
                              <a:off x="602897" y="3040028"/>
                              <a:ext cx="269081" cy="236538"/>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44827"/>
                                <a:gd name="connsiteY0" fmla="*/ 198688 h 279651"/>
                                <a:gd name="connsiteX1" fmla="*/ 57150 w 244827"/>
                                <a:gd name="connsiteY1" fmla="*/ 27238 h 279651"/>
                                <a:gd name="connsiteX2" fmla="*/ 109538 w 244827"/>
                                <a:gd name="connsiteY2" fmla="*/ 98676 h 279651"/>
                                <a:gd name="connsiteX3" fmla="*/ 147638 w 244827"/>
                                <a:gd name="connsiteY3" fmla="*/ 3426 h 279651"/>
                                <a:gd name="connsiteX4" fmla="*/ 238125 w 244827"/>
                                <a:gd name="connsiteY4" fmla="*/ 246313 h 279651"/>
                                <a:gd name="connsiteX5" fmla="*/ 238125 w 244827"/>
                                <a:gd name="connsiteY5" fmla="*/ 279651 h 279651"/>
                                <a:gd name="connsiteX0" fmla="*/ 0 w 242431"/>
                                <a:gd name="connsiteY0" fmla="*/ 198688 h 265594"/>
                                <a:gd name="connsiteX1" fmla="*/ 57150 w 242431"/>
                                <a:gd name="connsiteY1" fmla="*/ 27238 h 265594"/>
                                <a:gd name="connsiteX2" fmla="*/ 109538 w 242431"/>
                                <a:gd name="connsiteY2" fmla="*/ 98676 h 265594"/>
                                <a:gd name="connsiteX3" fmla="*/ 147638 w 242431"/>
                                <a:gd name="connsiteY3" fmla="*/ 3426 h 265594"/>
                                <a:gd name="connsiteX4" fmla="*/ 238125 w 242431"/>
                                <a:gd name="connsiteY4" fmla="*/ 246313 h 265594"/>
                                <a:gd name="connsiteX5" fmla="*/ 223838 w 242431"/>
                                <a:gd name="connsiteY5" fmla="*/ 246314 h 265594"/>
                                <a:gd name="connsiteX0" fmla="*/ 0 w 280739"/>
                                <a:gd name="connsiteY0" fmla="*/ 198688 h 265594"/>
                                <a:gd name="connsiteX1" fmla="*/ 57150 w 280739"/>
                                <a:gd name="connsiteY1" fmla="*/ 27238 h 265594"/>
                                <a:gd name="connsiteX2" fmla="*/ 109538 w 280739"/>
                                <a:gd name="connsiteY2" fmla="*/ 98676 h 265594"/>
                                <a:gd name="connsiteX3" fmla="*/ 147638 w 280739"/>
                                <a:gd name="connsiteY3" fmla="*/ 3426 h 265594"/>
                                <a:gd name="connsiteX4" fmla="*/ 278607 w 280739"/>
                                <a:gd name="connsiteY4" fmla="*/ 246313 h 265594"/>
                                <a:gd name="connsiteX5" fmla="*/ 223838 w 280739"/>
                                <a:gd name="connsiteY5" fmla="*/ 246314 h 265594"/>
                                <a:gd name="connsiteX0" fmla="*/ 0 w 230540"/>
                                <a:gd name="connsiteY0" fmla="*/ 197634 h 246228"/>
                                <a:gd name="connsiteX1" fmla="*/ 57150 w 230540"/>
                                <a:gd name="connsiteY1" fmla="*/ 26184 h 246228"/>
                                <a:gd name="connsiteX2" fmla="*/ 109538 w 230540"/>
                                <a:gd name="connsiteY2" fmla="*/ 97622 h 246228"/>
                                <a:gd name="connsiteX3" fmla="*/ 147638 w 230540"/>
                                <a:gd name="connsiteY3" fmla="*/ 2372 h 246228"/>
                                <a:gd name="connsiteX4" fmla="*/ 223838 w 230540"/>
                                <a:gd name="connsiteY4" fmla="*/ 216684 h 246228"/>
                                <a:gd name="connsiteX5" fmla="*/ 223838 w 230540"/>
                                <a:gd name="connsiteY5" fmla="*/ 245260 h 246228"/>
                                <a:gd name="connsiteX0" fmla="*/ 0 w 257175"/>
                                <a:gd name="connsiteY0" fmla="*/ 197634 h 244963"/>
                                <a:gd name="connsiteX1" fmla="*/ 57150 w 257175"/>
                                <a:gd name="connsiteY1" fmla="*/ 26184 h 244963"/>
                                <a:gd name="connsiteX2" fmla="*/ 109538 w 257175"/>
                                <a:gd name="connsiteY2" fmla="*/ 97622 h 244963"/>
                                <a:gd name="connsiteX3" fmla="*/ 147638 w 257175"/>
                                <a:gd name="connsiteY3" fmla="*/ 2372 h 244963"/>
                                <a:gd name="connsiteX4" fmla="*/ 223838 w 257175"/>
                                <a:gd name="connsiteY4" fmla="*/ 216684 h 244963"/>
                                <a:gd name="connsiteX5" fmla="*/ 257175 w 257175"/>
                                <a:gd name="connsiteY5" fmla="*/ 242878 h 244963"/>
                                <a:gd name="connsiteX0" fmla="*/ 0 w 276225"/>
                                <a:gd name="connsiteY0" fmla="*/ 197634 h 239218"/>
                                <a:gd name="connsiteX1" fmla="*/ 57150 w 276225"/>
                                <a:gd name="connsiteY1" fmla="*/ 26184 h 239218"/>
                                <a:gd name="connsiteX2" fmla="*/ 109538 w 276225"/>
                                <a:gd name="connsiteY2" fmla="*/ 97622 h 239218"/>
                                <a:gd name="connsiteX3" fmla="*/ 147638 w 276225"/>
                                <a:gd name="connsiteY3" fmla="*/ 2372 h 239218"/>
                                <a:gd name="connsiteX4" fmla="*/ 223838 w 276225"/>
                                <a:gd name="connsiteY4" fmla="*/ 216684 h 239218"/>
                                <a:gd name="connsiteX5" fmla="*/ 276225 w 276225"/>
                                <a:gd name="connsiteY5" fmla="*/ 228591 h 23921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23838 w 276225"/>
                                <a:gd name="connsiteY4" fmla="*/ 216684 h 236538"/>
                                <a:gd name="connsiteX5" fmla="*/ 276225 w 276225"/>
                                <a:gd name="connsiteY5" fmla="*/ 219066 h 236538"/>
                                <a:gd name="connsiteX0" fmla="*/ 0 w 269081"/>
                                <a:gd name="connsiteY0" fmla="*/ 233353 h 236538"/>
                                <a:gd name="connsiteX1" fmla="*/ 50006 w 269081"/>
                                <a:gd name="connsiteY1" fmla="*/ 26184 h 236538"/>
                                <a:gd name="connsiteX2" fmla="*/ 102394 w 269081"/>
                                <a:gd name="connsiteY2" fmla="*/ 97622 h 236538"/>
                                <a:gd name="connsiteX3" fmla="*/ 140494 w 269081"/>
                                <a:gd name="connsiteY3" fmla="*/ 2372 h 236538"/>
                                <a:gd name="connsiteX4" fmla="*/ 216694 w 269081"/>
                                <a:gd name="connsiteY4" fmla="*/ 216684 h 236538"/>
                                <a:gd name="connsiteX5" fmla="*/ 269081 w 269081"/>
                                <a:gd name="connsiteY5" fmla="*/ 219066 h 236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9081" h="236538">
                                  <a:moveTo>
                                    <a:pt x="0" y="233353"/>
                                  </a:moveTo>
                                  <a:cubicBezTo>
                                    <a:pt x="19447" y="155962"/>
                                    <a:pt x="32940" y="48806"/>
                                    <a:pt x="50006" y="26184"/>
                                  </a:cubicBezTo>
                                  <a:cubicBezTo>
                                    <a:pt x="67072" y="3562"/>
                                    <a:pt x="87313" y="101591"/>
                                    <a:pt x="102394" y="97622"/>
                                  </a:cubicBezTo>
                                  <a:cubicBezTo>
                                    <a:pt x="117475" y="93653"/>
                                    <a:pt x="121444" y="-17472"/>
                                    <a:pt x="140494" y="2372"/>
                                  </a:cubicBezTo>
                                  <a:cubicBezTo>
                                    <a:pt x="159544" y="22216"/>
                                    <a:pt x="201613" y="170647"/>
                                    <a:pt x="216694" y="216684"/>
                                  </a:cubicBezTo>
                                  <a:cubicBezTo>
                                    <a:pt x="231775" y="262722"/>
                                    <a:pt x="269081" y="213510"/>
                                    <a:pt x="269081" y="219066"/>
                                  </a:cubicBezTo>
                                </a:path>
                              </a:pathLst>
                            </a:cu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reeform 24"/>
                          <wps:cNvSpPr/>
                          <wps:spPr>
                            <a:xfrm>
                              <a:off x="872662" y="3059199"/>
                              <a:ext cx="238125" cy="268862"/>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38125"/>
                                <a:gd name="connsiteY0" fmla="*/ 201786 h 282749"/>
                                <a:gd name="connsiteX1" fmla="*/ 61913 w 238125"/>
                                <a:gd name="connsiteY1" fmla="*/ 268461 h 282749"/>
                                <a:gd name="connsiteX2" fmla="*/ 109538 w 238125"/>
                                <a:gd name="connsiteY2" fmla="*/ 101774 h 282749"/>
                                <a:gd name="connsiteX3" fmla="*/ 147638 w 238125"/>
                                <a:gd name="connsiteY3" fmla="*/ 6524 h 282749"/>
                                <a:gd name="connsiteX4" fmla="*/ 238125 w 238125"/>
                                <a:gd name="connsiteY4" fmla="*/ 282749 h 282749"/>
                                <a:gd name="connsiteX0" fmla="*/ 0 w 238125"/>
                                <a:gd name="connsiteY0" fmla="*/ 219841 h 282749"/>
                                <a:gd name="connsiteX1" fmla="*/ 61913 w 238125"/>
                                <a:gd name="connsiteY1" fmla="*/ 268461 h 282749"/>
                                <a:gd name="connsiteX2" fmla="*/ 109538 w 238125"/>
                                <a:gd name="connsiteY2" fmla="*/ 101774 h 282749"/>
                                <a:gd name="connsiteX3" fmla="*/ 147638 w 238125"/>
                                <a:gd name="connsiteY3" fmla="*/ 6524 h 282749"/>
                                <a:gd name="connsiteX4" fmla="*/ 238125 w 238125"/>
                                <a:gd name="connsiteY4" fmla="*/ 282749 h 282749"/>
                                <a:gd name="connsiteX0" fmla="*/ 0 w 238125"/>
                                <a:gd name="connsiteY0" fmla="*/ 227866 h 282749"/>
                                <a:gd name="connsiteX1" fmla="*/ 61913 w 238125"/>
                                <a:gd name="connsiteY1" fmla="*/ 268461 h 282749"/>
                                <a:gd name="connsiteX2" fmla="*/ 109538 w 238125"/>
                                <a:gd name="connsiteY2" fmla="*/ 101774 h 282749"/>
                                <a:gd name="connsiteX3" fmla="*/ 147638 w 238125"/>
                                <a:gd name="connsiteY3" fmla="*/ 6524 h 282749"/>
                                <a:gd name="connsiteX4" fmla="*/ 238125 w 238125"/>
                                <a:gd name="connsiteY4" fmla="*/ 282749 h 282749"/>
                                <a:gd name="connsiteX0" fmla="*/ 0 w 238125"/>
                                <a:gd name="connsiteY0" fmla="*/ 183584 h 238467"/>
                                <a:gd name="connsiteX1" fmla="*/ 61913 w 238125"/>
                                <a:gd name="connsiteY1" fmla="*/ 224179 h 238467"/>
                                <a:gd name="connsiteX2" fmla="*/ 109538 w 238125"/>
                                <a:gd name="connsiteY2" fmla="*/ 57492 h 238467"/>
                                <a:gd name="connsiteX3" fmla="*/ 147638 w 238125"/>
                                <a:gd name="connsiteY3" fmla="*/ 10387 h 238467"/>
                                <a:gd name="connsiteX4" fmla="*/ 238125 w 238125"/>
                                <a:gd name="connsiteY4" fmla="*/ 238467 h 238467"/>
                                <a:gd name="connsiteX0" fmla="*/ 0 w 238125"/>
                                <a:gd name="connsiteY0" fmla="*/ 180287 h 235170"/>
                                <a:gd name="connsiteX1" fmla="*/ 61913 w 238125"/>
                                <a:gd name="connsiteY1" fmla="*/ 220882 h 235170"/>
                                <a:gd name="connsiteX2" fmla="*/ 109538 w 238125"/>
                                <a:gd name="connsiteY2" fmla="*/ 54195 h 235170"/>
                                <a:gd name="connsiteX3" fmla="*/ 147638 w 238125"/>
                                <a:gd name="connsiteY3" fmla="*/ 7090 h 235170"/>
                                <a:gd name="connsiteX4" fmla="*/ 238125 w 238125"/>
                                <a:gd name="connsiteY4" fmla="*/ 235170 h 235170"/>
                                <a:gd name="connsiteX0" fmla="*/ 0 w 238125"/>
                                <a:gd name="connsiteY0" fmla="*/ 175234 h 230117"/>
                                <a:gd name="connsiteX1" fmla="*/ 61913 w 238125"/>
                                <a:gd name="connsiteY1" fmla="*/ 215829 h 230117"/>
                                <a:gd name="connsiteX2" fmla="*/ 109538 w 238125"/>
                                <a:gd name="connsiteY2" fmla="*/ 49142 h 230117"/>
                                <a:gd name="connsiteX3" fmla="*/ 147638 w 238125"/>
                                <a:gd name="connsiteY3" fmla="*/ 2037 h 230117"/>
                                <a:gd name="connsiteX4" fmla="*/ 238125 w 238125"/>
                                <a:gd name="connsiteY4" fmla="*/ 230117 h 230117"/>
                                <a:gd name="connsiteX0" fmla="*/ 0 w 238125"/>
                                <a:gd name="connsiteY0" fmla="*/ 175147 h 230030"/>
                                <a:gd name="connsiteX1" fmla="*/ 61913 w 238125"/>
                                <a:gd name="connsiteY1" fmla="*/ 215742 h 230030"/>
                                <a:gd name="connsiteX2" fmla="*/ 109538 w 238125"/>
                                <a:gd name="connsiteY2" fmla="*/ 49055 h 230030"/>
                                <a:gd name="connsiteX3" fmla="*/ 147638 w 238125"/>
                                <a:gd name="connsiteY3" fmla="*/ 1950 h 230030"/>
                                <a:gd name="connsiteX4" fmla="*/ 238125 w 238125"/>
                                <a:gd name="connsiteY4" fmla="*/ 230030 h 230030"/>
                                <a:gd name="connsiteX0" fmla="*/ 0 w 238125"/>
                                <a:gd name="connsiteY0" fmla="*/ 164552 h 219435"/>
                                <a:gd name="connsiteX1" fmla="*/ 61913 w 238125"/>
                                <a:gd name="connsiteY1" fmla="*/ 205147 h 219435"/>
                                <a:gd name="connsiteX2" fmla="*/ 109538 w 238125"/>
                                <a:gd name="connsiteY2" fmla="*/ 38460 h 219435"/>
                                <a:gd name="connsiteX3" fmla="*/ 195263 w 238125"/>
                                <a:gd name="connsiteY3" fmla="*/ 2054 h 219435"/>
                                <a:gd name="connsiteX4" fmla="*/ 238125 w 238125"/>
                                <a:gd name="connsiteY4" fmla="*/ 219435 h 219435"/>
                                <a:gd name="connsiteX0" fmla="*/ 0 w 238125"/>
                                <a:gd name="connsiteY0" fmla="*/ 166422 h 221305"/>
                                <a:gd name="connsiteX1" fmla="*/ 61913 w 238125"/>
                                <a:gd name="connsiteY1" fmla="*/ 207017 h 221305"/>
                                <a:gd name="connsiteX2" fmla="*/ 109538 w 238125"/>
                                <a:gd name="connsiteY2" fmla="*/ 40330 h 221305"/>
                                <a:gd name="connsiteX3" fmla="*/ 195263 w 238125"/>
                                <a:gd name="connsiteY3" fmla="*/ 3924 h 221305"/>
                                <a:gd name="connsiteX4" fmla="*/ 238125 w 238125"/>
                                <a:gd name="connsiteY4" fmla="*/ 221305 h 221305"/>
                                <a:gd name="connsiteX0" fmla="*/ 0 w 238125"/>
                                <a:gd name="connsiteY0" fmla="*/ 161780 h 216663"/>
                                <a:gd name="connsiteX1" fmla="*/ 61913 w 238125"/>
                                <a:gd name="connsiteY1" fmla="*/ 202375 h 216663"/>
                                <a:gd name="connsiteX2" fmla="*/ 109538 w 238125"/>
                                <a:gd name="connsiteY2" fmla="*/ 35688 h 216663"/>
                                <a:gd name="connsiteX3" fmla="*/ 204788 w 238125"/>
                                <a:gd name="connsiteY3" fmla="*/ 4631 h 216663"/>
                                <a:gd name="connsiteX4" fmla="*/ 238125 w 238125"/>
                                <a:gd name="connsiteY4" fmla="*/ 216663 h 216663"/>
                                <a:gd name="connsiteX0" fmla="*/ 0 w 238125"/>
                                <a:gd name="connsiteY0" fmla="*/ 181801 h 236684"/>
                                <a:gd name="connsiteX1" fmla="*/ 61913 w 238125"/>
                                <a:gd name="connsiteY1" fmla="*/ 222396 h 236684"/>
                                <a:gd name="connsiteX2" fmla="*/ 109538 w 238125"/>
                                <a:gd name="connsiteY2" fmla="*/ 55709 h 236684"/>
                                <a:gd name="connsiteX3" fmla="*/ 204788 w 238125"/>
                                <a:gd name="connsiteY3" fmla="*/ 24652 h 236684"/>
                                <a:gd name="connsiteX4" fmla="*/ 238125 w 238125"/>
                                <a:gd name="connsiteY4" fmla="*/ 236684 h 236684"/>
                                <a:gd name="connsiteX0" fmla="*/ 0 w 238125"/>
                                <a:gd name="connsiteY0" fmla="*/ 188917 h 243800"/>
                                <a:gd name="connsiteX1" fmla="*/ 61913 w 238125"/>
                                <a:gd name="connsiteY1" fmla="*/ 229512 h 243800"/>
                                <a:gd name="connsiteX2" fmla="*/ 109538 w 238125"/>
                                <a:gd name="connsiteY2" fmla="*/ 62825 h 243800"/>
                                <a:gd name="connsiteX3" fmla="*/ 204788 w 238125"/>
                                <a:gd name="connsiteY3" fmla="*/ 31768 h 243800"/>
                                <a:gd name="connsiteX4" fmla="*/ 238125 w 238125"/>
                                <a:gd name="connsiteY4" fmla="*/ 243800 h 243800"/>
                                <a:gd name="connsiteX0" fmla="*/ 0 w 238125"/>
                                <a:gd name="connsiteY0" fmla="*/ 175551 h 230434"/>
                                <a:gd name="connsiteX1" fmla="*/ 61913 w 238125"/>
                                <a:gd name="connsiteY1" fmla="*/ 216146 h 230434"/>
                                <a:gd name="connsiteX2" fmla="*/ 109538 w 238125"/>
                                <a:gd name="connsiteY2" fmla="*/ 33411 h 230434"/>
                                <a:gd name="connsiteX3" fmla="*/ 204788 w 238125"/>
                                <a:gd name="connsiteY3" fmla="*/ 18402 h 230434"/>
                                <a:gd name="connsiteX4" fmla="*/ 238125 w 238125"/>
                                <a:gd name="connsiteY4" fmla="*/ 230434 h 230434"/>
                                <a:gd name="connsiteX0" fmla="*/ 0 w 238125"/>
                                <a:gd name="connsiteY0" fmla="*/ 164187 h 219070"/>
                                <a:gd name="connsiteX1" fmla="*/ 61913 w 238125"/>
                                <a:gd name="connsiteY1" fmla="*/ 204782 h 219070"/>
                                <a:gd name="connsiteX2" fmla="*/ 128588 w 238125"/>
                                <a:gd name="connsiteY2" fmla="*/ 64842 h 219070"/>
                                <a:gd name="connsiteX3" fmla="*/ 204788 w 238125"/>
                                <a:gd name="connsiteY3" fmla="*/ 7038 h 219070"/>
                                <a:gd name="connsiteX4" fmla="*/ 238125 w 238125"/>
                                <a:gd name="connsiteY4" fmla="*/ 219070 h 219070"/>
                                <a:gd name="connsiteX0" fmla="*/ 0 w 238125"/>
                                <a:gd name="connsiteY0" fmla="*/ 171615 h 226498"/>
                                <a:gd name="connsiteX1" fmla="*/ 61913 w 238125"/>
                                <a:gd name="connsiteY1" fmla="*/ 212210 h 226498"/>
                                <a:gd name="connsiteX2" fmla="*/ 128588 w 238125"/>
                                <a:gd name="connsiteY2" fmla="*/ 72270 h 226498"/>
                                <a:gd name="connsiteX3" fmla="*/ 198438 w 238125"/>
                                <a:gd name="connsiteY3" fmla="*/ 6442 h 226498"/>
                                <a:gd name="connsiteX4" fmla="*/ 238125 w 238125"/>
                                <a:gd name="connsiteY4" fmla="*/ 226498 h 2264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5" h="226498">
                                  <a:moveTo>
                                    <a:pt x="0" y="171615"/>
                                  </a:moveTo>
                                  <a:cubicBezTo>
                                    <a:pt x="19447" y="94224"/>
                                    <a:pt x="40482" y="228767"/>
                                    <a:pt x="61913" y="212210"/>
                                  </a:cubicBezTo>
                                  <a:cubicBezTo>
                                    <a:pt x="83344" y="195653"/>
                                    <a:pt x="105834" y="106565"/>
                                    <a:pt x="128588" y="72270"/>
                                  </a:cubicBezTo>
                                  <a:cubicBezTo>
                                    <a:pt x="151342" y="37975"/>
                                    <a:pt x="180182" y="-19263"/>
                                    <a:pt x="198438" y="6442"/>
                                  </a:cubicBezTo>
                                  <a:cubicBezTo>
                                    <a:pt x="216694" y="32147"/>
                                    <a:pt x="221456" y="167761"/>
                                    <a:pt x="238125" y="226498"/>
                                  </a:cubicBezTo>
                                </a:path>
                              </a:pathLst>
                            </a:cu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Straight Connector 43"/>
                          <wps:cNvCnPr/>
                          <wps:spPr>
                            <a:xfrm>
                              <a:off x="146447" y="3172181"/>
                              <a:ext cx="360040" cy="83871"/>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 name="Freeform 26"/>
                          <wps:cNvSpPr/>
                          <wps:spPr>
                            <a:xfrm>
                              <a:off x="37688" y="2944102"/>
                              <a:ext cx="276225" cy="228079"/>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44827"/>
                                <a:gd name="connsiteY0" fmla="*/ 198688 h 279651"/>
                                <a:gd name="connsiteX1" fmla="*/ 57150 w 244827"/>
                                <a:gd name="connsiteY1" fmla="*/ 27238 h 279651"/>
                                <a:gd name="connsiteX2" fmla="*/ 109538 w 244827"/>
                                <a:gd name="connsiteY2" fmla="*/ 98676 h 279651"/>
                                <a:gd name="connsiteX3" fmla="*/ 147638 w 244827"/>
                                <a:gd name="connsiteY3" fmla="*/ 3426 h 279651"/>
                                <a:gd name="connsiteX4" fmla="*/ 238125 w 244827"/>
                                <a:gd name="connsiteY4" fmla="*/ 246313 h 279651"/>
                                <a:gd name="connsiteX5" fmla="*/ 238125 w 244827"/>
                                <a:gd name="connsiteY5" fmla="*/ 279651 h 279651"/>
                                <a:gd name="connsiteX0" fmla="*/ 0 w 242431"/>
                                <a:gd name="connsiteY0" fmla="*/ 198688 h 265594"/>
                                <a:gd name="connsiteX1" fmla="*/ 57150 w 242431"/>
                                <a:gd name="connsiteY1" fmla="*/ 27238 h 265594"/>
                                <a:gd name="connsiteX2" fmla="*/ 109538 w 242431"/>
                                <a:gd name="connsiteY2" fmla="*/ 98676 h 265594"/>
                                <a:gd name="connsiteX3" fmla="*/ 147638 w 242431"/>
                                <a:gd name="connsiteY3" fmla="*/ 3426 h 265594"/>
                                <a:gd name="connsiteX4" fmla="*/ 238125 w 242431"/>
                                <a:gd name="connsiteY4" fmla="*/ 246313 h 265594"/>
                                <a:gd name="connsiteX5" fmla="*/ 223838 w 242431"/>
                                <a:gd name="connsiteY5" fmla="*/ 246314 h 265594"/>
                                <a:gd name="connsiteX0" fmla="*/ 0 w 280739"/>
                                <a:gd name="connsiteY0" fmla="*/ 198688 h 265594"/>
                                <a:gd name="connsiteX1" fmla="*/ 57150 w 280739"/>
                                <a:gd name="connsiteY1" fmla="*/ 27238 h 265594"/>
                                <a:gd name="connsiteX2" fmla="*/ 109538 w 280739"/>
                                <a:gd name="connsiteY2" fmla="*/ 98676 h 265594"/>
                                <a:gd name="connsiteX3" fmla="*/ 147638 w 280739"/>
                                <a:gd name="connsiteY3" fmla="*/ 3426 h 265594"/>
                                <a:gd name="connsiteX4" fmla="*/ 278607 w 280739"/>
                                <a:gd name="connsiteY4" fmla="*/ 246313 h 265594"/>
                                <a:gd name="connsiteX5" fmla="*/ 223838 w 280739"/>
                                <a:gd name="connsiteY5" fmla="*/ 246314 h 265594"/>
                                <a:gd name="connsiteX0" fmla="*/ 0 w 230540"/>
                                <a:gd name="connsiteY0" fmla="*/ 197634 h 246228"/>
                                <a:gd name="connsiteX1" fmla="*/ 57150 w 230540"/>
                                <a:gd name="connsiteY1" fmla="*/ 26184 h 246228"/>
                                <a:gd name="connsiteX2" fmla="*/ 109538 w 230540"/>
                                <a:gd name="connsiteY2" fmla="*/ 97622 h 246228"/>
                                <a:gd name="connsiteX3" fmla="*/ 147638 w 230540"/>
                                <a:gd name="connsiteY3" fmla="*/ 2372 h 246228"/>
                                <a:gd name="connsiteX4" fmla="*/ 223838 w 230540"/>
                                <a:gd name="connsiteY4" fmla="*/ 216684 h 246228"/>
                                <a:gd name="connsiteX5" fmla="*/ 223838 w 230540"/>
                                <a:gd name="connsiteY5" fmla="*/ 245260 h 246228"/>
                                <a:gd name="connsiteX0" fmla="*/ 0 w 257175"/>
                                <a:gd name="connsiteY0" fmla="*/ 197634 h 244963"/>
                                <a:gd name="connsiteX1" fmla="*/ 57150 w 257175"/>
                                <a:gd name="connsiteY1" fmla="*/ 26184 h 244963"/>
                                <a:gd name="connsiteX2" fmla="*/ 109538 w 257175"/>
                                <a:gd name="connsiteY2" fmla="*/ 97622 h 244963"/>
                                <a:gd name="connsiteX3" fmla="*/ 147638 w 257175"/>
                                <a:gd name="connsiteY3" fmla="*/ 2372 h 244963"/>
                                <a:gd name="connsiteX4" fmla="*/ 223838 w 257175"/>
                                <a:gd name="connsiteY4" fmla="*/ 216684 h 244963"/>
                                <a:gd name="connsiteX5" fmla="*/ 257175 w 257175"/>
                                <a:gd name="connsiteY5" fmla="*/ 242878 h 244963"/>
                                <a:gd name="connsiteX0" fmla="*/ 0 w 276225"/>
                                <a:gd name="connsiteY0" fmla="*/ 197634 h 239218"/>
                                <a:gd name="connsiteX1" fmla="*/ 57150 w 276225"/>
                                <a:gd name="connsiteY1" fmla="*/ 26184 h 239218"/>
                                <a:gd name="connsiteX2" fmla="*/ 109538 w 276225"/>
                                <a:gd name="connsiteY2" fmla="*/ 97622 h 239218"/>
                                <a:gd name="connsiteX3" fmla="*/ 147638 w 276225"/>
                                <a:gd name="connsiteY3" fmla="*/ 2372 h 239218"/>
                                <a:gd name="connsiteX4" fmla="*/ 223838 w 276225"/>
                                <a:gd name="connsiteY4" fmla="*/ 216684 h 239218"/>
                                <a:gd name="connsiteX5" fmla="*/ 276225 w 276225"/>
                                <a:gd name="connsiteY5" fmla="*/ 228591 h 23921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23838 w 276225"/>
                                <a:gd name="connsiteY4" fmla="*/ 216684 h 236538"/>
                                <a:gd name="connsiteX5" fmla="*/ 276225 w 276225"/>
                                <a:gd name="connsiteY5" fmla="*/ 219066 h 236538"/>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086 h 246974"/>
                                <a:gd name="connsiteX1" fmla="*/ 57150 w 276225"/>
                                <a:gd name="connsiteY1" fmla="*/ 26636 h 246974"/>
                                <a:gd name="connsiteX2" fmla="*/ 109538 w 276225"/>
                                <a:gd name="connsiteY2" fmla="*/ 98074 h 246974"/>
                                <a:gd name="connsiteX3" fmla="*/ 147638 w 276225"/>
                                <a:gd name="connsiteY3" fmla="*/ 2824 h 246974"/>
                                <a:gd name="connsiteX4" fmla="*/ 223838 w 276225"/>
                                <a:gd name="connsiteY4" fmla="*/ 229836 h 246974"/>
                                <a:gd name="connsiteX5" fmla="*/ 276225 w 276225"/>
                                <a:gd name="connsiteY5" fmla="*/ 219518 h 246974"/>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14313 w 276225"/>
                                <a:gd name="connsiteY4" fmla="*/ 216684 h 236538"/>
                                <a:gd name="connsiteX5" fmla="*/ 276225 w 276225"/>
                                <a:gd name="connsiteY5" fmla="*/ 219066 h 23653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14313 w 276225"/>
                                <a:gd name="connsiteY4" fmla="*/ 216684 h 236538"/>
                                <a:gd name="connsiteX5" fmla="*/ 276225 w 276225"/>
                                <a:gd name="connsiteY5" fmla="*/ 219066 h 236538"/>
                                <a:gd name="connsiteX0" fmla="*/ 0 w 276225"/>
                                <a:gd name="connsiteY0" fmla="*/ 197634 h 228079"/>
                                <a:gd name="connsiteX1" fmla="*/ 57150 w 276225"/>
                                <a:gd name="connsiteY1" fmla="*/ 26184 h 228079"/>
                                <a:gd name="connsiteX2" fmla="*/ 109538 w 276225"/>
                                <a:gd name="connsiteY2" fmla="*/ 97622 h 228079"/>
                                <a:gd name="connsiteX3" fmla="*/ 147638 w 276225"/>
                                <a:gd name="connsiteY3" fmla="*/ 2372 h 228079"/>
                                <a:gd name="connsiteX4" fmla="*/ 214313 w 276225"/>
                                <a:gd name="connsiteY4" fmla="*/ 216684 h 228079"/>
                                <a:gd name="connsiteX5" fmla="*/ 276225 w 276225"/>
                                <a:gd name="connsiteY5" fmla="*/ 219066 h 228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6225" h="228079">
                                  <a:moveTo>
                                    <a:pt x="0" y="197634"/>
                                  </a:moveTo>
                                  <a:cubicBezTo>
                                    <a:pt x="19447" y="120243"/>
                                    <a:pt x="38894" y="42853"/>
                                    <a:pt x="57150" y="26184"/>
                                  </a:cubicBezTo>
                                  <a:cubicBezTo>
                                    <a:pt x="75406" y="9515"/>
                                    <a:pt x="94457" y="101591"/>
                                    <a:pt x="109538" y="97622"/>
                                  </a:cubicBezTo>
                                  <a:cubicBezTo>
                                    <a:pt x="124619" y="93653"/>
                                    <a:pt x="130176" y="-17472"/>
                                    <a:pt x="147638" y="2372"/>
                                  </a:cubicBezTo>
                                  <a:cubicBezTo>
                                    <a:pt x="165100" y="22216"/>
                                    <a:pt x="180182" y="126197"/>
                                    <a:pt x="214313" y="216684"/>
                                  </a:cubicBezTo>
                                  <a:cubicBezTo>
                                    <a:pt x="232569" y="243672"/>
                                    <a:pt x="276225" y="213510"/>
                                    <a:pt x="276225" y="219066"/>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Freeform 27"/>
                          <wps:cNvSpPr/>
                          <wps:spPr>
                            <a:xfrm>
                              <a:off x="1373182" y="2374195"/>
                              <a:ext cx="464696" cy="1069909"/>
                            </a:xfrm>
                            <a:custGeom>
                              <a:avLst/>
                              <a:gdLst>
                                <a:gd name="connsiteX0" fmla="*/ 0 w 564356"/>
                                <a:gd name="connsiteY0" fmla="*/ 747713 h 883444"/>
                                <a:gd name="connsiteX1" fmla="*/ 0 w 564356"/>
                                <a:gd name="connsiteY1" fmla="*/ 747713 h 883444"/>
                                <a:gd name="connsiteX2" fmla="*/ 73819 w 564356"/>
                                <a:gd name="connsiteY2" fmla="*/ 2382 h 883444"/>
                                <a:gd name="connsiteX3" fmla="*/ 478631 w 564356"/>
                                <a:gd name="connsiteY3" fmla="*/ 0 h 883444"/>
                                <a:gd name="connsiteX4" fmla="*/ 564356 w 564356"/>
                                <a:gd name="connsiteY4" fmla="*/ 883444 h 883444"/>
                                <a:gd name="connsiteX0" fmla="*/ 34878 w 599234"/>
                                <a:gd name="connsiteY0" fmla="*/ 747713 h 1010438"/>
                                <a:gd name="connsiteX1" fmla="*/ 0 w 599234"/>
                                <a:gd name="connsiteY1" fmla="*/ 1010438 h 1010438"/>
                                <a:gd name="connsiteX2" fmla="*/ 108697 w 599234"/>
                                <a:gd name="connsiteY2" fmla="*/ 2382 h 1010438"/>
                                <a:gd name="connsiteX3" fmla="*/ 513509 w 599234"/>
                                <a:gd name="connsiteY3" fmla="*/ 0 h 1010438"/>
                                <a:gd name="connsiteX4" fmla="*/ 599234 w 599234"/>
                                <a:gd name="connsiteY4" fmla="*/ 883444 h 1010438"/>
                                <a:gd name="connsiteX0" fmla="*/ 40614 w 601482"/>
                                <a:gd name="connsiteY0" fmla="*/ 988010 h 1079533"/>
                                <a:gd name="connsiteX1" fmla="*/ 2248 w 601482"/>
                                <a:gd name="connsiteY1" fmla="*/ 1010438 h 1079533"/>
                                <a:gd name="connsiteX2" fmla="*/ 110945 w 601482"/>
                                <a:gd name="connsiteY2" fmla="*/ 2382 h 1079533"/>
                                <a:gd name="connsiteX3" fmla="*/ 515757 w 601482"/>
                                <a:gd name="connsiteY3" fmla="*/ 0 h 1079533"/>
                                <a:gd name="connsiteX4" fmla="*/ 601482 w 601482"/>
                                <a:gd name="connsiteY4" fmla="*/ 883444 h 1079533"/>
                                <a:gd name="connsiteX0" fmla="*/ 0 w 599234"/>
                                <a:gd name="connsiteY0" fmla="*/ 1010438 h 1010438"/>
                                <a:gd name="connsiteX1" fmla="*/ 108697 w 599234"/>
                                <a:gd name="connsiteY1" fmla="*/ 2382 h 1010438"/>
                                <a:gd name="connsiteX2" fmla="*/ 513509 w 599234"/>
                                <a:gd name="connsiteY2" fmla="*/ 0 h 1010438"/>
                                <a:gd name="connsiteX3" fmla="*/ 599234 w 599234"/>
                                <a:gd name="connsiteY3" fmla="*/ 883444 h 1010438"/>
                                <a:gd name="connsiteX0" fmla="*/ 0 w 595746"/>
                                <a:gd name="connsiteY0" fmla="*/ 1023254 h 1023254"/>
                                <a:gd name="connsiteX1" fmla="*/ 105209 w 595746"/>
                                <a:gd name="connsiteY1" fmla="*/ 2382 h 1023254"/>
                                <a:gd name="connsiteX2" fmla="*/ 510021 w 595746"/>
                                <a:gd name="connsiteY2" fmla="*/ 0 h 1023254"/>
                                <a:gd name="connsiteX3" fmla="*/ 595746 w 595746"/>
                                <a:gd name="connsiteY3" fmla="*/ 883444 h 1023254"/>
                                <a:gd name="connsiteX0" fmla="*/ 0 w 585283"/>
                                <a:gd name="connsiteY0" fmla="*/ 1023254 h 1023254"/>
                                <a:gd name="connsiteX1" fmla="*/ 105209 w 585283"/>
                                <a:gd name="connsiteY1" fmla="*/ 2382 h 1023254"/>
                                <a:gd name="connsiteX2" fmla="*/ 510021 w 585283"/>
                                <a:gd name="connsiteY2" fmla="*/ 0 h 1023254"/>
                                <a:gd name="connsiteX3" fmla="*/ 585283 w 585283"/>
                                <a:gd name="connsiteY3" fmla="*/ 768101 h 1023254"/>
                                <a:gd name="connsiteX0" fmla="*/ 0 w 560868"/>
                                <a:gd name="connsiteY0" fmla="*/ 1023254 h 1023254"/>
                                <a:gd name="connsiteX1" fmla="*/ 105209 w 560868"/>
                                <a:gd name="connsiteY1" fmla="*/ 2382 h 1023254"/>
                                <a:gd name="connsiteX2" fmla="*/ 510021 w 560868"/>
                                <a:gd name="connsiteY2" fmla="*/ 0 h 1023254"/>
                                <a:gd name="connsiteX3" fmla="*/ 560868 w 560868"/>
                                <a:gd name="connsiteY3" fmla="*/ 678390 h 1023254"/>
                                <a:gd name="connsiteX0" fmla="*/ 0 w 574819"/>
                                <a:gd name="connsiteY0" fmla="*/ 1023254 h 1023254"/>
                                <a:gd name="connsiteX1" fmla="*/ 105209 w 574819"/>
                                <a:gd name="connsiteY1" fmla="*/ 2382 h 1023254"/>
                                <a:gd name="connsiteX2" fmla="*/ 510021 w 574819"/>
                                <a:gd name="connsiteY2" fmla="*/ 0 h 1023254"/>
                                <a:gd name="connsiteX3" fmla="*/ 574819 w 574819"/>
                                <a:gd name="connsiteY3" fmla="*/ 739266 h 1023254"/>
                                <a:gd name="connsiteX0" fmla="*/ 0 w 567843"/>
                                <a:gd name="connsiteY0" fmla="*/ 1023254 h 1023254"/>
                                <a:gd name="connsiteX1" fmla="*/ 105209 w 567843"/>
                                <a:gd name="connsiteY1" fmla="*/ 2382 h 1023254"/>
                                <a:gd name="connsiteX2" fmla="*/ 510021 w 567843"/>
                                <a:gd name="connsiteY2" fmla="*/ 0 h 1023254"/>
                                <a:gd name="connsiteX3" fmla="*/ 567843 w 567843"/>
                                <a:gd name="connsiteY3" fmla="*/ 736063 h 1023254"/>
                              </a:gdLst>
                              <a:ahLst/>
                              <a:cxnLst>
                                <a:cxn ang="0">
                                  <a:pos x="connsiteX0" y="connsiteY0"/>
                                </a:cxn>
                                <a:cxn ang="0">
                                  <a:pos x="connsiteX1" y="connsiteY1"/>
                                </a:cxn>
                                <a:cxn ang="0">
                                  <a:pos x="connsiteX2" y="connsiteY2"/>
                                </a:cxn>
                                <a:cxn ang="0">
                                  <a:pos x="connsiteX3" y="connsiteY3"/>
                                </a:cxn>
                              </a:cxnLst>
                              <a:rect l="l" t="t" r="r" b="b"/>
                              <a:pathLst>
                                <a:path w="567843" h="1023254">
                                  <a:moveTo>
                                    <a:pt x="0" y="1023254"/>
                                  </a:moveTo>
                                  <a:cubicBezTo>
                                    <a:pt x="11722" y="858983"/>
                                    <a:pt x="68977" y="338401"/>
                                    <a:pt x="105209" y="2382"/>
                                  </a:cubicBezTo>
                                  <a:lnTo>
                                    <a:pt x="510021" y="0"/>
                                  </a:lnTo>
                                  <a:lnTo>
                                    <a:pt x="567843" y="736063"/>
                                  </a:lnTo>
                                </a:path>
                              </a:pathLst>
                            </a:custGeom>
                            <a:solidFill>
                              <a:schemeClr val="bg1">
                                <a:lumMod val="75000"/>
                              </a:scheme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Freeform 28"/>
                          <wps:cNvSpPr/>
                          <wps:spPr>
                            <a:xfrm>
                              <a:off x="1115711" y="3080509"/>
                              <a:ext cx="265906" cy="281367"/>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44827"/>
                                <a:gd name="connsiteY0" fmla="*/ 198688 h 279651"/>
                                <a:gd name="connsiteX1" fmla="*/ 57150 w 244827"/>
                                <a:gd name="connsiteY1" fmla="*/ 27238 h 279651"/>
                                <a:gd name="connsiteX2" fmla="*/ 109538 w 244827"/>
                                <a:gd name="connsiteY2" fmla="*/ 98676 h 279651"/>
                                <a:gd name="connsiteX3" fmla="*/ 147638 w 244827"/>
                                <a:gd name="connsiteY3" fmla="*/ 3426 h 279651"/>
                                <a:gd name="connsiteX4" fmla="*/ 238125 w 244827"/>
                                <a:gd name="connsiteY4" fmla="*/ 246313 h 279651"/>
                                <a:gd name="connsiteX5" fmla="*/ 238125 w 244827"/>
                                <a:gd name="connsiteY5" fmla="*/ 279651 h 279651"/>
                                <a:gd name="connsiteX0" fmla="*/ 0 w 242431"/>
                                <a:gd name="connsiteY0" fmla="*/ 198688 h 265594"/>
                                <a:gd name="connsiteX1" fmla="*/ 57150 w 242431"/>
                                <a:gd name="connsiteY1" fmla="*/ 27238 h 265594"/>
                                <a:gd name="connsiteX2" fmla="*/ 109538 w 242431"/>
                                <a:gd name="connsiteY2" fmla="*/ 98676 h 265594"/>
                                <a:gd name="connsiteX3" fmla="*/ 147638 w 242431"/>
                                <a:gd name="connsiteY3" fmla="*/ 3426 h 265594"/>
                                <a:gd name="connsiteX4" fmla="*/ 238125 w 242431"/>
                                <a:gd name="connsiteY4" fmla="*/ 246313 h 265594"/>
                                <a:gd name="connsiteX5" fmla="*/ 223838 w 242431"/>
                                <a:gd name="connsiteY5" fmla="*/ 246314 h 265594"/>
                                <a:gd name="connsiteX0" fmla="*/ 0 w 280739"/>
                                <a:gd name="connsiteY0" fmla="*/ 198688 h 265594"/>
                                <a:gd name="connsiteX1" fmla="*/ 57150 w 280739"/>
                                <a:gd name="connsiteY1" fmla="*/ 27238 h 265594"/>
                                <a:gd name="connsiteX2" fmla="*/ 109538 w 280739"/>
                                <a:gd name="connsiteY2" fmla="*/ 98676 h 265594"/>
                                <a:gd name="connsiteX3" fmla="*/ 147638 w 280739"/>
                                <a:gd name="connsiteY3" fmla="*/ 3426 h 265594"/>
                                <a:gd name="connsiteX4" fmla="*/ 278607 w 280739"/>
                                <a:gd name="connsiteY4" fmla="*/ 246313 h 265594"/>
                                <a:gd name="connsiteX5" fmla="*/ 223838 w 280739"/>
                                <a:gd name="connsiteY5" fmla="*/ 246314 h 265594"/>
                                <a:gd name="connsiteX0" fmla="*/ 0 w 230540"/>
                                <a:gd name="connsiteY0" fmla="*/ 197634 h 246228"/>
                                <a:gd name="connsiteX1" fmla="*/ 57150 w 230540"/>
                                <a:gd name="connsiteY1" fmla="*/ 26184 h 246228"/>
                                <a:gd name="connsiteX2" fmla="*/ 109538 w 230540"/>
                                <a:gd name="connsiteY2" fmla="*/ 97622 h 246228"/>
                                <a:gd name="connsiteX3" fmla="*/ 147638 w 230540"/>
                                <a:gd name="connsiteY3" fmla="*/ 2372 h 246228"/>
                                <a:gd name="connsiteX4" fmla="*/ 223838 w 230540"/>
                                <a:gd name="connsiteY4" fmla="*/ 216684 h 246228"/>
                                <a:gd name="connsiteX5" fmla="*/ 223838 w 230540"/>
                                <a:gd name="connsiteY5" fmla="*/ 245260 h 246228"/>
                                <a:gd name="connsiteX0" fmla="*/ 0 w 257175"/>
                                <a:gd name="connsiteY0" fmla="*/ 197634 h 244963"/>
                                <a:gd name="connsiteX1" fmla="*/ 57150 w 257175"/>
                                <a:gd name="connsiteY1" fmla="*/ 26184 h 244963"/>
                                <a:gd name="connsiteX2" fmla="*/ 109538 w 257175"/>
                                <a:gd name="connsiteY2" fmla="*/ 97622 h 244963"/>
                                <a:gd name="connsiteX3" fmla="*/ 147638 w 257175"/>
                                <a:gd name="connsiteY3" fmla="*/ 2372 h 244963"/>
                                <a:gd name="connsiteX4" fmla="*/ 223838 w 257175"/>
                                <a:gd name="connsiteY4" fmla="*/ 216684 h 244963"/>
                                <a:gd name="connsiteX5" fmla="*/ 257175 w 257175"/>
                                <a:gd name="connsiteY5" fmla="*/ 242878 h 244963"/>
                                <a:gd name="connsiteX0" fmla="*/ 0 w 276225"/>
                                <a:gd name="connsiteY0" fmla="*/ 197634 h 239218"/>
                                <a:gd name="connsiteX1" fmla="*/ 57150 w 276225"/>
                                <a:gd name="connsiteY1" fmla="*/ 26184 h 239218"/>
                                <a:gd name="connsiteX2" fmla="*/ 109538 w 276225"/>
                                <a:gd name="connsiteY2" fmla="*/ 97622 h 239218"/>
                                <a:gd name="connsiteX3" fmla="*/ 147638 w 276225"/>
                                <a:gd name="connsiteY3" fmla="*/ 2372 h 239218"/>
                                <a:gd name="connsiteX4" fmla="*/ 223838 w 276225"/>
                                <a:gd name="connsiteY4" fmla="*/ 216684 h 239218"/>
                                <a:gd name="connsiteX5" fmla="*/ 276225 w 276225"/>
                                <a:gd name="connsiteY5" fmla="*/ 228591 h 23921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23838 w 276225"/>
                                <a:gd name="connsiteY4" fmla="*/ 216684 h 236538"/>
                                <a:gd name="connsiteX5" fmla="*/ 276225 w 276225"/>
                                <a:gd name="connsiteY5" fmla="*/ 219066 h 236538"/>
                                <a:gd name="connsiteX0" fmla="*/ 0 w 269081"/>
                                <a:gd name="connsiteY0" fmla="*/ 233353 h 236538"/>
                                <a:gd name="connsiteX1" fmla="*/ 50006 w 269081"/>
                                <a:gd name="connsiteY1" fmla="*/ 26184 h 236538"/>
                                <a:gd name="connsiteX2" fmla="*/ 102394 w 269081"/>
                                <a:gd name="connsiteY2" fmla="*/ 97622 h 236538"/>
                                <a:gd name="connsiteX3" fmla="*/ 140494 w 269081"/>
                                <a:gd name="connsiteY3" fmla="*/ 2372 h 236538"/>
                                <a:gd name="connsiteX4" fmla="*/ 216694 w 269081"/>
                                <a:gd name="connsiteY4" fmla="*/ 216684 h 236538"/>
                                <a:gd name="connsiteX5" fmla="*/ 269081 w 269081"/>
                                <a:gd name="connsiteY5" fmla="*/ 219066 h 236538"/>
                                <a:gd name="connsiteX0" fmla="*/ 0 w 288131"/>
                                <a:gd name="connsiteY0" fmla="*/ 268278 h 268278"/>
                                <a:gd name="connsiteX1" fmla="*/ 69056 w 288131"/>
                                <a:gd name="connsiteY1" fmla="*/ 26184 h 268278"/>
                                <a:gd name="connsiteX2" fmla="*/ 121444 w 288131"/>
                                <a:gd name="connsiteY2" fmla="*/ 97622 h 268278"/>
                                <a:gd name="connsiteX3" fmla="*/ 159544 w 288131"/>
                                <a:gd name="connsiteY3" fmla="*/ 2372 h 268278"/>
                                <a:gd name="connsiteX4" fmla="*/ 235744 w 288131"/>
                                <a:gd name="connsiteY4" fmla="*/ 216684 h 268278"/>
                                <a:gd name="connsiteX5" fmla="*/ 288131 w 288131"/>
                                <a:gd name="connsiteY5" fmla="*/ 219066 h 268278"/>
                                <a:gd name="connsiteX0" fmla="*/ 0 w 288131"/>
                                <a:gd name="connsiteY0" fmla="*/ 268278 h 268278"/>
                                <a:gd name="connsiteX1" fmla="*/ 69056 w 288131"/>
                                <a:gd name="connsiteY1" fmla="*/ 26184 h 268278"/>
                                <a:gd name="connsiteX2" fmla="*/ 121444 w 288131"/>
                                <a:gd name="connsiteY2" fmla="*/ 97622 h 268278"/>
                                <a:gd name="connsiteX3" fmla="*/ 159544 w 288131"/>
                                <a:gd name="connsiteY3" fmla="*/ 2372 h 268278"/>
                                <a:gd name="connsiteX4" fmla="*/ 235744 w 288131"/>
                                <a:gd name="connsiteY4" fmla="*/ 216684 h 268278"/>
                                <a:gd name="connsiteX5" fmla="*/ 288131 w 288131"/>
                                <a:gd name="connsiteY5" fmla="*/ 219066 h 268278"/>
                                <a:gd name="connsiteX0" fmla="*/ 0 w 297656"/>
                                <a:gd name="connsiteY0" fmla="*/ 249228 h 249228"/>
                                <a:gd name="connsiteX1" fmla="*/ 78581 w 297656"/>
                                <a:gd name="connsiteY1" fmla="*/ 26184 h 249228"/>
                                <a:gd name="connsiteX2" fmla="*/ 130969 w 297656"/>
                                <a:gd name="connsiteY2" fmla="*/ 97622 h 249228"/>
                                <a:gd name="connsiteX3" fmla="*/ 169069 w 297656"/>
                                <a:gd name="connsiteY3" fmla="*/ 2372 h 249228"/>
                                <a:gd name="connsiteX4" fmla="*/ 245269 w 297656"/>
                                <a:gd name="connsiteY4" fmla="*/ 216684 h 249228"/>
                                <a:gd name="connsiteX5" fmla="*/ 297656 w 297656"/>
                                <a:gd name="connsiteY5" fmla="*/ 219066 h 249228"/>
                                <a:gd name="connsiteX0" fmla="*/ 0 w 297656"/>
                                <a:gd name="connsiteY0" fmla="*/ 249228 h 249228"/>
                                <a:gd name="connsiteX1" fmla="*/ 78581 w 297656"/>
                                <a:gd name="connsiteY1" fmla="*/ 26184 h 249228"/>
                                <a:gd name="connsiteX2" fmla="*/ 130969 w 297656"/>
                                <a:gd name="connsiteY2" fmla="*/ 97622 h 249228"/>
                                <a:gd name="connsiteX3" fmla="*/ 169069 w 297656"/>
                                <a:gd name="connsiteY3" fmla="*/ 2372 h 249228"/>
                                <a:gd name="connsiteX4" fmla="*/ 245269 w 297656"/>
                                <a:gd name="connsiteY4" fmla="*/ 216684 h 249228"/>
                                <a:gd name="connsiteX5" fmla="*/ 297656 w 297656"/>
                                <a:gd name="connsiteY5" fmla="*/ 219066 h 249228"/>
                                <a:gd name="connsiteX0" fmla="*/ 0 w 297656"/>
                                <a:gd name="connsiteY0" fmla="*/ 249416 h 249416"/>
                                <a:gd name="connsiteX1" fmla="*/ 65881 w 297656"/>
                                <a:gd name="connsiteY1" fmla="*/ 83522 h 249416"/>
                                <a:gd name="connsiteX2" fmla="*/ 130969 w 297656"/>
                                <a:gd name="connsiteY2" fmla="*/ 97810 h 249416"/>
                                <a:gd name="connsiteX3" fmla="*/ 169069 w 297656"/>
                                <a:gd name="connsiteY3" fmla="*/ 2560 h 249416"/>
                                <a:gd name="connsiteX4" fmla="*/ 245269 w 297656"/>
                                <a:gd name="connsiteY4" fmla="*/ 216872 h 249416"/>
                                <a:gd name="connsiteX5" fmla="*/ 297656 w 297656"/>
                                <a:gd name="connsiteY5" fmla="*/ 219254 h 249416"/>
                                <a:gd name="connsiteX0" fmla="*/ 0 w 297656"/>
                                <a:gd name="connsiteY0" fmla="*/ 247817 h 247817"/>
                                <a:gd name="connsiteX1" fmla="*/ 65881 w 297656"/>
                                <a:gd name="connsiteY1" fmla="*/ 81923 h 247817"/>
                                <a:gd name="connsiteX2" fmla="*/ 130969 w 297656"/>
                                <a:gd name="connsiteY2" fmla="*/ 96211 h 247817"/>
                                <a:gd name="connsiteX3" fmla="*/ 169069 w 297656"/>
                                <a:gd name="connsiteY3" fmla="*/ 961 h 247817"/>
                                <a:gd name="connsiteX4" fmla="*/ 226219 w 297656"/>
                                <a:gd name="connsiteY4" fmla="*/ 164473 h 247817"/>
                                <a:gd name="connsiteX5" fmla="*/ 297656 w 297656"/>
                                <a:gd name="connsiteY5" fmla="*/ 217655 h 247817"/>
                                <a:gd name="connsiteX0" fmla="*/ 0 w 297656"/>
                                <a:gd name="connsiteY0" fmla="*/ 248647 h 248647"/>
                                <a:gd name="connsiteX1" fmla="*/ 65881 w 297656"/>
                                <a:gd name="connsiteY1" fmla="*/ 82753 h 248647"/>
                                <a:gd name="connsiteX2" fmla="*/ 130969 w 297656"/>
                                <a:gd name="connsiteY2" fmla="*/ 97041 h 248647"/>
                                <a:gd name="connsiteX3" fmla="*/ 169069 w 297656"/>
                                <a:gd name="connsiteY3" fmla="*/ 1791 h 248647"/>
                                <a:gd name="connsiteX4" fmla="*/ 226219 w 297656"/>
                                <a:gd name="connsiteY4" fmla="*/ 193878 h 248647"/>
                                <a:gd name="connsiteX5" fmla="*/ 297656 w 297656"/>
                                <a:gd name="connsiteY5" fmla="*/ 218485 h 248647"/>
                                <a:gd name="connsiteX0" fmla="*/ 0 w 297656"/>
                                <a:gd name="connsiteY0" fmla="*/ 251350 h 278884"/>
                                <a:gd name="connsiteX1" fmla="*/ 65881 w 297656"/>
                                <a:gd name="connsiteY1" fmla="*/ 85456 h 278884"/>
                                <a:gd name="connsiteX2" fmla="*/ 130969 w 297656"/>
                                <a:gd name="connsiteY2" fmla="*/ 99744 h 278884"/>
                                <a:gd name="connsiteX3" fmla="*/ 169069 w 297656"/>
                                <a:gd name="connsiteY3" fmla="*/ 4494 h 278884"/>
                                <a:gd name="connsiteX4" fmla="*/ 229394 w 297656"/>
                                <a:gd name="connsiteY4" fmla="*/ 266431 h 278884"/>
                                <a:gd name="connsiteX5" fmla="*/ 297656 w 297656"/>
                                <a:gd name="connsiteY5" fmla="*/ 221188 h 278884"/>
                                <a:gd name="connsiteX0" fmla="*/ 0 w 278606"/>
                                <a:gd name="connsiteY0" fmla="*/ 251350 h 272449"/>
                                <a:gd name="connsiteX1" fmla="*/ 65881 w 278606"/>
                                <a:gd name="connsiteY1" fmla="*/ 85456 h 272449"/>
                                <a:gd name="connsiteX2" fmla="*/ 130969 w 278606"/>
                                <a:gd name="connsiteY2" fmla="*/ 99744 h 272449"/>
                                <a:gd name="connsiteX3" fmla="*/ 169069 w 278606"/>
                                <a:gd name="connsiteY3" fmla="*/ 4494 h 272449"/>
                                <a:gd name="connsiteX4" fmla="*/ 229394 w 278606"/>
                                <a:gd name="connsiteY4" fmla="*/ 266431 h 272449"/>
                                <a:gd name="connsiteX5" fmla="*/ 278606 w 278606"/>
                                <a:gd name="connsiteY5" fmla="*/ 84663 h 272449"/>
                                <a:gd name="connsiteX0" fmla="*/ 0 w 278606"/>
                                <a:gd name="connsiteY0" fmla="*/ 251350 h 275842"/>
                                <a:gd name="connsiteX1" fmla="*/ 65881 w 278606"/>
                                <a:gd name="connsiteY1" fmla="*/ 85456 h 275842"/>
                                <a:gd name="connsiteX2" fmla="*/ 130969 w 278606"/>
                                <a:gd name="connsiteY2" fmla="*/ 99744 h 275842"/>
                                <a:gd name="connsiteX3" fmla="*/ 169069 w 278606"/>
                                <a:gd name="connsiteY3" fmla="*/ 4494 h 275842"/>
                                <a:gd name="connsiteX4" fmla="*/ 229394 w 278606"/>
                                <a:gd name="connsiteY4" fmla="*/ 266431 h 275842"/>
                                <a:gd name="connsiteX5" fmla="*/ 278606 w 278606"/>
                                <a:gd name="connsiteY5" fmla="*/ 179913 h 275842"/>
                                <a:gd name="connsiteX0" fmla="*/ 0 w 278606"/>
                                <a:gd name="connsiteY0" fmla="*/ 251350 h 279201"/>
                                <a:gd name="connsiteX1" fmla="*/ 65881 w 278606"/>
                                <a:gd name="connsiteY1" fmla="*/ 85456 h 279201"/>
                                <a:gd name="connsiteX2" fmla="*/ 130969 w 278606"/>
                                <a:gd name="connsiteY2" fmla="*/ 99744 h 279201"/>
                                <a:gd name="connsiteX3" fmla="*/ 169069 w 278606"/>
                                <a:gd name="connsiteY3" fmla="*/ 4494 h 279201"/>
                                <a:gd name="connsiteX4" fmla="*/ 229394 w 278606"/>
                                <a:gd name="connsiteY4" fmla="*/ 266431 h 279201"/>
                                <a:gd name="connsiteX5" fmla="*/ 278606 w 278606"/>
                                <a:gd name="connsiteY5" fmla="*/ 224363 h 279201"/>
                                <a:gd name="connsiteX0" fmla="*/ 0 w 278606"/>
                                <a:gd name="connsiteY0" fmla="*/ 251350 h 281974"/>
                                <a:gd name="connsiteX1" fmla="*/ 65881 w 278606"/>
                                <a:gd name="connsiteY1" fmla="*/ 85456 h 281974"/>
                                <a:gd name="connsiteX2" fmla="*/ 130969 w 278606"/>
                                <a:gd name="connsiteY2" fmla="*/ 99744 h 281974"/>
                                <a:gd name="connsiteX3" fmla="*/ 169069 w 278606"/>
                                <a:gd name="connsiteY3" fmla="*/ 4494 h 281974"/>
                                <a:gd name="connsiteX4" fmla="*/ 229394 w 278606"/>
                                <a:gd name="connsiteY4" fmla="*/ 266431 h 281974"/>
                                <a:gd name="connsiteX5" fmla="*/ 278606 w 278606"/>
                                <a:gd name="connsiteY5" fmla="*/ 246588 h 281974"/>
                                <a:gd name="connsiteX0" fmla="*/ 0 w 278606"/>
                                <a:gd name="connsiteY0" fmla="*/ 250148 h 258217"/>
                                <a:gd name="connsiteX1" fmla="*/ 65881 w 278606"/>
                                <a:gd name="connsiteY1" fmla="*/ 84254 h 258217"/>
                                <a:gd name="connsiteX2" fmla="*/ 130969 w 278606"/>
                                <a:gd name="connsiteY2" fmla="*/ 98542 h 258217"/>
                                <a:gd name="connsiteX3" fmla="*/ 169069 w 278606"/>
                                <a:gd name="connsiteY3" fmla="*/ 3292 h 258217"/>
                                <a:gd name="connsiteX4" fmla="*/ 238919 w 278606"/>
                                <a:gd name="connsiteY4" fmla="*/ 236654 h 258217"/>
                                <a:gd name="connsiteX5" fmla="*/ 278606 w 278606"/>
                                <a:gd name="connsiteY5" fmla="*/ 245386 h 258217"/>
                                <a:gd name="connsiteX0" fmla="*/ 0 w 278606"/>
                                <a:gd name="connsiteY0" fmla="*/ 251073 h 276375"/>
                                <a:gd name="connsiteX1" fmla="*/ 65881 w 278606"/>
                                <a:gd name="connsiteY1" fmla="*/ 85179 h 276375"/>
                                <a:gd name="connsiteX2" fmla="*/ 130969 w 278606"/>
                                <a:gd name="connsiteY2" fmla="*/ 99467 h 276375"/>
                                <a:gd name="connsiteX3" fmla="*/ 169069 w 278606"/>
                                <a:gd name="connsiteY3" fmla="*/ 4217 h 276375"/>
                                <a:gd name="connsiteX4" fmla="*/ 226219 w 278606"/>
                                <a:gd name="connsiteY4" fmla="*/ 259804 h 276375"/>
                                <a:gd name="connsiteX5" fmla="*/ 278606 w 278606"/>
                                <a:gd name="connsiteY5" fmla="*/ 246311 h 276375"/>
                                <a:gd name="connsiteX0" fmla="*/ 0 w 265906"/>
                                <a:gd name="connsiteY0" fmla="*/ 251073 h 281367"/>
                                <a:gd name="connsiteX1" fmla="*/ 65881 w 265906"/>
                                <a:gd name="connsiteY1" fmla="*/ 85179 h 281367"/>
                                <a:gd name="connsiteX2" fmla="*/ 130969 w 265906"/>
                                <a:gd name="connsiteY2" fmla="*/ 99467 h 281367"/>
                                <a:gd name="connsiteX3" fmla="*/ 169069 w 265906"/>
                                <a:gd name="connsiteY3" fmla="*/ 4217 h 281367"/>
                                <a:gd name="connsiteX4" fmla="*/ 226219 w 265906"/>
                                <a:gd name="connsiteY4" fmla="*/ 259804 h 281367"/>
                                <a:gd name="connsiteX5" fmla="*/ 265906 w 265906"/>
                                <a:gd name="connsiteY5" fmla="*/ 268536 h 281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906" h="281367">
                                  <a:moveTo>
                                    <a:pt x="0" y="251073"/>
                                  </a:moveTo>
                                  <a:cubicBezTo>
                                    <a:pt x="32147" y="240357"/>
                                    <a:pt x="44053" y="110447"/>
                                    <a:pt x="65881" y="85179"/>
                                  </a:cubicBezTo>
                                  <a:cubicBezTo>
                                    <a:pt x="87709" y="59911"/>
                                    <a:pt x="113771" y="112961"/>
                                    <a:pt x="130969" y="99467"/>
                                  </a:cubicBezTo>
                                  <a:cubicBezTo>
                                    <a:pt x="148167" y="85973"/>
                                    <a:pt x="153194" y="-22506"/>
                                    <a:pt x="169069" y="4217"/>
                                  </a:cubicBezTo>
                                  <a:cubicBezTo>
                                    <a:pt x="184944" y="30940"/>
                                    <a:pt x="211138" y="213767"/>
                                    <a:pt x="226219" y="259804"/>
                                  </a:cubicBezTo>
                                  <a:cubicBezTo>
                                    <a:pt x="241300" y="305842"/>
                                    <a:pt x="265906" y="262980"/>
                                    <a:pt x="265906" y="268536"/>
                                  </a:cubicBezTo>
                                </a:path>
                              </a:pathLst>
                            </a:cu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Freeform 29"/>
                          <wps:cNvSpPr/>
                          <wps:spPr>
                            <a:xfrm>
                              <a:off x="314598" y="2968367"/>
                              <a:ext cx="289372" cy="308874"/>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38125"/>
                                <a:gd name="connsiteY0" fmla="*/ 201786 h 282749"/>
                                <a:gd name="connsiteX1" fmla="*/ 61913 w 238125"/>
                                <a:gd name="connsiteY1" fmla="*/ 268461 h 282749"/>
                                <a:gd name="connsiteX2" fmla="*/ 109538 w 238125"/>
                                <a:gd name="connsiteY2" fmla="*/ 101774 h 282749"/>
                                <a:gd name="connsiteX3" fmla="*/ 147638 w 238125"/>
                                <a:gd name="connsiteY3" fmla="*/ 6524 h 282749"/>
                                <a:gd name="connsiteX4" fmla="*/ 238125 w 238125"/>
                                <a:gd name="connsiteY4" fmla="*/ 282749 h 282749"/>
                                <a:gd name="connsiteX0" fmla="*/ 0 w 238125"/>
                                <a:gd name="connsiteY0" fmla="*/ 201441 h 282404"/>
                                <a:gd name="connsiteX1" fmla="*/ 61913 w 238125"/>
                                <a:gd name="connsiteY1" fmla="*/ 230016 h 282404"/>
                                <a:gd name="connsiteX2" fmla="*/ 109538 w 238125"/>
                                <a:gd name="connsiteY2" fmla="*/ 101429 h 282404"/>
                                <a:gd name="connsiteX3" fmla="*/ 147638 w 238125"/>
                                <a:gd name="connsiteY3" fmla="*/ 6179 h 282404"/>
                                <a:gd name="connsiteX4" fmla="*/ 238125 w 238125"/>
                                <a:gd name="connsiteY4" fmla="*/ 282404 h 282404"/>
                                <a:gd name="connsiteX0" fmla="*/ 0 w 245195"/>
                                <a:gd name="connsiteY0" fmla="*/ 201441 h 302575"/>
                                <a:gd name="connsiteX1" fmla="*/ 61913 w 245195"/>
                                <a:gd name="connsiteY1" fmla="*/ 230016 h 302575"/>
                                <a:gd name="connsiteX2" fmla="*/ 109538 w 245195"/>
                                <a:gd name="connsiteY2" fmla="*/ 101429 h 302575"/>
                                <a:gd name="connsiteX3" fmla="*/ 147638 w 245195"/>
                                <a:gd name="connsiteY3" fmla="*/ 6179 h 302575"/>
                                <a:gd name="connsiteX4" fmla="*/ 238125 w 245195"/>
                                <a:gd name="connsiteY4" fmla="*/ 282404 h 302575"/>
                                <a:gd name="connsiteX5" fmla="*/ 239366 w 245195"/>
                                <a:gd name="connsiteY5" fmla="*/ 281386 h 302575"/>
                                <a:gd name="connsiteX0" fmla="*/ 0 w 289372"/>
                                <a:gd name="connsiteY0" fmla="*/ 201441 h 308874"/>
                                <a:gd name="connsiteX1" fmla="*/ 61913 w 289372"/>
                                <a:gd name="connsiteY1" fmla="*/ 230016 h 308874"/>
                                <a:gd name="connsiteX2" fmla="*/ 109538 w 289372"/>
                                <a:gd name="connsiteY2" fmla="*/ 101429 h 308874"/>
                                <a:gd name="connsiteX3" fmla="*/ 147638 w 289372"/>
                                <a:gd name="connsiteY3" fmla="*/ 6179 h 308874"/>
                                <a:gd name="connsiteX4" fmla="*/ 238125 w 289372"/>
                                <a:gd name="connsiteY4" fmla="*/ 282404 h 308874"/>
                                <a:gd name="connsiteX5" fmla="*/ 289372 w 289372"/>
                                <a:gd name="connsiteY5" fmla="*/ 300436 h 308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9372" h="308874">
                                  <a:moveTo>
                                    <a:pt x="0" y="201441"/>
                                  </a:moveTo>
                                  <a:cubicBezTo>
                                    <a:pt x="19447" y="124050"/>
                                    <a:pt x="43657" y="246685"/>
                                    <a:pt x="61913" y="230016"/>
                                  </a:cubicBezTo>
                                  <a:cubicBezTo>
                                    <a:pt x="80169" y="213347"/>
                                    <a:pt x="95251" y="138735"/>
                                    <a:pt x="109538" y="101429"/>
                                  </a:cubicBezTo>
                                  <a:cubicBezTo>
                                    <a:pt x="123826" y="64123"/>
                                    <a:pt x="126207" y="-23983"/>
                                    <a:pt x="147638" y="6179"/>
                                  </a:cubicBezTo>
                                  <a:cubicBezTo>
                                    <a:pt x="169069" y="36341"/>
                                    <a:pt x="221456" y="223667"/>
                                    <a:pt x="238125" y="282404"/>
                                  </a:cubicBezTo>
                                  <a:cubicBezTo>
                                    <a:pt x="253413" y="328272"/>
                                    <a:pt x="289114" y="300648"/>
                                    <a:pt x="289372" y="300436"/>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reeform 30"/>
                          <wps:cNvSpPr/>
                          <wps:spPr>
                            <a:xfrm>
                              <a:off x="479872" y="3021152"/>
                              <a:ext cx="120853" cy="376237"/>
                            </a:xfrm>
                            <a:custGeom>
                              <a:avLst/>
                              <a:gdLst>
                                <a:gd name="connsiteX0" fmla="*/ 9797 w 95522"/>
                                <a:gd name="connsiteY0" fmla="*/ 314325 h 376237"/>
                                <a:gd name="connsiteX1" fmla="*/ 9797 w 95522"/>
                                <a:gd name="connsiteY1" fmla="*/ 314325 h 376237"/>
                                <a:gd name="connsiteX2" fmla="*/ 272 w 95522"/>
                                <a:gd name="connsiteY2" fmla="*/ 80962 h 376237"/>
                                <a:gd name="connsiteX3" fmla="*/ 272 w 95522"/>
                                <a:gd name="connsiteY3" fmla="*/ 0 h 376237"/>
                                <a:gd name="connsiteX4" fmla="*/ 95522 w 95522"/>
                                <a:gd name="connsiteY4" fmla="*/ 266700 h 376237"/>
                                <a:gd name="connsiteX5" fmla="*/ 19322 w 95522"/>
                                <a:gd name="connsiteY5" fmla="*/ 376237 h 376237"/>
                                <a:gd name="connsiteX6" fmla="*/ 19322 w 95522"/>
                                <a:gd name="connsiteY6" fmla="*/ 376237 h 376237"/>
                                <a:gd name="connsiteX0" fmla="*/ 9797 w 108222"/>
                                <a:gd name="connsiteY0" fmla="*/ 314325 h 376237"/>
                                <a:gd name="connsiteX1" fmla="*/ 9797 w 108222"/>
                                <a:gd name="connsiteY1" fmla="*/ 314325 h 376237"/>
                                <a:gd name="connsiteX2" fmla="*/ 272 w 108222"/>
                                <a:gd name="connsiteY2" fmla="*/ 80962 h 376237"/>
                                <a:gd name="connsiteX3" fmla="*/ 272 w 108222"/>
                                <a:gd name="connsiteY3" fmla="*/ 0 h 376237"/>
                                <a:gd name="connsiteX4" fmla="*/ 108222 w 108222"/>
                                <a:gd name="connsiteY4" fmla="*/ 300038 h 376237"/>
                                <a:gd name="connsiteX5" fmla="*/ 19322 w 108222"/>
                                <a:gd name="connsiteY5" fmla="*/ 376237 h 376237"/>
                                <a:gd name="connsiteX6" fmla="*/ 19322 w 108222"/>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114571 w 114571"/>
                                <a:gd name="connsiteY4" fmla="*/ 333376 h 376237"/>
                                <a:gd name="connsiteX5" fmla="*/ 19322 w 114571"/>
                                <a:gd name="connsiteY5" fmla="*/ 376237 h 376237"/>
                                <a:gd name="connsiteX6" fmla="*/ 19322 w 114571"/>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85030 w 114571"/>
                                <a:gd name="connsiteY4" fmla="*/ 26511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97730 w 114571"/>
                                <a:gd name="connsiteY4" fmla="*/ 27146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97730 w 186538"/>
                                <a:gd name="connsiteY4" fmla="*/ 271462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101963 w 186538"/>
                                <a:gd name="connsiteY4" fmla="*/ 268287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61138"/>
                                <a:gd name="connsiteY0" fmla="*/ 314325 h 376237"/>
                                <a:gd name="connsiteX1" fmla="*/ 9797 w 161138"/>
                                <a:gd name="connsiteY1" fmla="*/ 314325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1138" h="376237">
                                  <a:moveTo>
                                    <a:pt x="9797" y="314325"/>
                                  </a:moveTo>
                                  <a:lnTo>
                                    <a:pt x="9797" y="314325"/>
                                  </a:lnTo>
                                  <a:cubicBezTo>
                                    <a:pt x="6903" y="250659"/>
                                    <a:pt x="1648" y="141485"/>
                                    <a:pt x="272" y="80962"/>
                                  </a:cubicBezTo>
                                  <a:cubicBezTo>
                                    <a:pt x="-341" y="53982"/>
                                    <a:pt x="272" y="26987"/>
                                    <a:pt x="272" y="0"/>
                                  </a:cubicBezTo>
                                  <a:lnTo>
                                    <a:pt x="101963" y="268287"/>
                                  </a:lnTo>
                                  <a:lnTo>
                                    <a:pt x="161138" y="279401"/>
                                  </a:lnTo>
                                  <a:lnTo>
                                    <a:pt x="19322" y="376237"/>
                                  </a:lnTo>
                                  <a:lnTo>
                                    <a:pt x="19322" y="376237"/>
                                  </a:lnTo>
                                </a:path>
                              </a:pathLst>
                            </a:custGeom>
                            <a:solidFill>
                              <a:schemeClr val="bg1">
                                <a:lumMod val="75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Straight Connector 49"/>
                          <wps:cNvCnPr/>
                          <wps:spPr>
                            <a:xfrm>
                              <a:off x="486015" y="2968367"/>
                              <a:ext cx="2" cy="35099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0" name="Freeform 32"/>
                          <wps:cNvSpPr/>
                          <wps:spPr>
                            <a:xfrm>
                              <a:off x="619769" y="3224351"/>
                              <a:ext cx="211147" cy="103175"/>
                            </a:xfrm>
                            <a:custGeom>
                              <a:avLst/>
                              <a:gdLst>
                                <a:gd name="connsiteX0" fmla="*/ 9797 w 95522"/>
                                <a:gd name="connsiteY0" fmla="*/ 314325 h 376237"/>
                                <a:gd name="connsiteX1" fmla="*/ 9797 w 95522"/>
                                <a:gd name="connsiteY1" fmla="*/ 314325 h 376237"/>
                                <a:gd name="connsiteX2" fmla="*/ 272 w 95522"/>
                                <a:gd name="connsiteY2" fmla="*/ 80962 h 376237"/>
                                <a:gd name="connsiteX3" fmla="*/ 272 w 95522"/>
                                <a:gd name="connsiteY3" fmla="*/ 0 h 376237"/>
                                <a:gd name="connsiteX4" fmla="*/ 95522 w 95522"/>
                                <a:gd name="connsiteY4" fmla="*/ 266700 h 376237"/>
                                <a:gd name="connsiteX5" fmla="*/ 19322 w 95522"/>
                                <a:gd name="connsiteY5" fmla="*/ 376237 h 376237"/>
                                <a:gd name="connsiteX6" fmla="*/ 19322 w 95522"/>
                                <a:gd name="connsiteY6" fmla="*/ 376237 h 376237"/>
                                <a:gd name="connsiteX0" fmla="*/ 9797 w 108222"/>
                                <a:gd name="connsiteY0" fmla="*/ 314325 h 376237"/>
                                <a:gd name="connsiteX1" fmla="*/ 9797 w 108222"/>
                                <a:gd name="connsiteY1" fmla="*/ 314325 h 376237"/>
                                <a:gd name="connsiteX2" fmla="*/ 272 w 108222"/>
                                <a:gd name="connsiteY2" fmla="*/ 80962 h 376237"/>
                                <a:gd name="connsiteX3" fmla="*/ 272 w 108222"/>
                                <a:gd name="connsiteY3" fmla="*/ 0 h 376237"/>
                                <a:gd name="connsiteX4" fmla="*/ 108222 w 108222"/>
                                <a:gd name="connsiteY4" fmla="*/ 300038 h 376237"/>
                                <a:gd name="connsiteX5" fmla="*/ 19322 w 108222"/>
                                <a:gd name="connsiteY5" fmla="*/ 376237 h 376237"/>
                                <a:gd name="connsiteX6" fmla="*/ 19322 w 108222"/>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114571 w 114571"/>
                                <a:gd name="connsiteY4" fmla="*/ 333376 h 376237"/>
                                <a:gd name="connsiteX5" fmla="*/ 19322 w 114571"/>
                                <a:gd name="connsiteY5" fmla="*/ 376237 h 376237"/>
                                <a:gd name="connsiteX6" fmla="*/ 19322 w 114571"/>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85030 w 114571"/>
                                <a:gd name="connsiteY4" fmla="*/ 26511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97730 w 114571"/>
                                <a:gd name="connsiteY4" fmla="*/ 27146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97730 w 186538"/>
                                <a:gd name="connsiteY4" fmla="*/ 271462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101963 w 186538"/>
                                <a:gd name="connsiteY4" fmla="*/ 268287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61138"/>
                                <a:gd name="connsiteY0" fmla="*/ 314325 h 376237"/>
                                <a:gd name="connsiteX1" fmla="*/ 9797 w 161138"/>
                                <a:gd name="connsiteY1" fmla="*/ 314325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 name="connsiteX0" fmla="*/ 26473 w 177814"/>
                                <a:gd name="connsiteY0" fmla="*/ 314325 h 376237"/>
                                <a:gd name="connsiteX1" fmla="*/ 26473 w 177814"/>
                                <a:gd name="connsiteY1" fmla="*/ 314325 h 376237"/>
                                <a:gd name="connsiteX2" fmla="*/ 15 w 177814"/>
                                <a:gd name="connsiteY2" fmla="*/ 128587 h 376237"/>
                                <a:gd name="connsiteX3" fmla="*/ 16948 w 177814"/>
                                <a:gd name="connsiteY3" fmla="*/ 0 h 376237"/>
                                <a:gd name="connsiteX4" fmla="*/ 118639 w 177814"/>
                                <a:gd name="connsiteY4" fmla="*/ 268287 h 376237"/>
                                <a:gd name="connsiteX5" fmla="*/ 177814 w 177814"/>
                                <a:gd name="connsiteY5" fmla="*/ 279401 h 376237"/>
                                <a:gd name="connsiteX6" fmla="*/ 35998 w 177814"/>
                                <a:gd name="connsiteY6" fmla="*/ 376237 h 376237"/>
                                <a:gd name="connsiteX7" fmla="*/ 35998 w 177814"/>
                                <a:gd name="connsiteY7" fmla="*/ 376237 h 376237"/>
                                <a:gd name="connsiteX0" fmla="*/ 26472 w 177813"/>
                                <a:gd name="connsiteY0" fmla="*/ 263525 h 325437"/>
                                <a:gd name="connsiteX1" fmla="*/ 26472 w 177813"/>
                                <a:gd name="connsiteY1" fmla="*/ 263525 h 325437"/>
                                <a:gd name="connsiteX2" fmla="*/ 14 w 177813"/>
                                <a:gd name="connsiteY2" fmla="*/ 77787 h 325437"/>
                                <a:gd name="connsiteX3" fmla="*/ 21180 w 177813"/>
                                <a:gd name="connsiteY3" fmla="*/ 0 h 325437"/>
                                <a:gd name="connsiteX4" fmla="*/ 118638 w 177813"/>
                                <a:gd name="connsiteY4" fmla="*/ 217487 h 325437"/>
                                <a:gd name="connsiteX5" fmla="*/ 177813 w 177813"/>
                                <a:gd name="connsiteY5" fmla="*/ 228601 h 325437"/>
                                <a:gd name="connsiteX6" fmla="*/ 35997 w 177813"/>
                                <a:gd name="connsiteY6" fmla="*/ 325437 h 325437"/>
                                <a:gd name="connsiteX7" fmla="*/ 35997 w 177813"/>
                                <a:gd name="connsiteY7" fmla="*/ 325437 h 325437"/>
                                <a:gd name="connsiteX0" fmla="*/ 26471 w 237171"/>
                                <a:gd name="connsiteY0" fmla="*/ 263525 h 325437"/>
                                <a:gd name="connsiteX1" fmla="*/ 26471 w 237171"/>
                                <a:gd name="connsiteY1" fmla="*/ 263525 h 325437"/>
                                <a:gd name="connsiteX2" fmla="*/ 13 w 237171"/>
                                <a:gd name="connsiteY2" fmla="*/ 77787 h 325437"/>
                                <a:gd name="connsiteX3" fmla="*/ 21179 w 237171"/>
                                <a:gd name="connsiteY3" fmla="*/ 0 h 325437"/>
                                <a:gd name="connsiteX4" fmla="*/ 237171 w 237171"/>
                                <a:gd name="connsiteY4" fmla="*/ 26987 h 325437"/>
                                <a:gd name="connsiteX5" fmla="*/ 177812 w 237171"/>
                                <a:gd name="connsiteY5" fmla="*/ 228601 h 325437"/>
                                <a:gd name="connsiteX6" fmla="*/ 35996 w 237171"/>
                                <a:gd name="connsiteY6" fmla="*/ 325437 h 325437"/>
                                <a:gd name="connsiteX7" fmla="*/ 35996 w 237171"/>
                                <a:gd name="connsiteY7" fmla="*/ 325437 h 325437"/>
                                <a:gd name="connsiteX0" fmla="*/ 26471 w 237171"/>
                                <a:gd name="connsiteY0" fmla="*/ 263525 h 326884"/>
                                <a:gd name="connsiteX1" fmla="*/ 26471 w 237171"/>
                                <a:gd name="connsiteY1" fmla="*/ 2635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263525"/>
                                <a:gd name="connsiteX1" fmla="*/ 68804 w 237171"/>
                                <a:gd name="connsiteY1" fmla="*/ 98425 h 263525"/>
                                <a:gd name="connsiteX2" fmla="*/ 13 w 237171"/>
                                <a:gd name="connsiteY2" fmla="*/ 77787 h 263525"/>
                                <a:gd name="connsiteX3" fmla="*/ 21179 w 237171"/>
                                <a:gd name="connsiteY3" fmla="*/ 0 h 263525"/>
                                <a:gd name="connsiteX4" fmla="*/ 237171 w 237171"/>
                                <a:gd name="connsiteY4" fmla="*/ 26987 h 263525"/>
                                <a:gd name="connsiteX5" fmla="*/ 177812 w 237171"/>
                                <a:gd name="connsiteY5" fmla="*/ 228601 h 263525"/>
                                <a:gd name="connsiteX6" fmla="*/ 86797 w 237171"/>
                                <a:gd name="connsiteY6" fmla="*/ 150812 h 263525"/>
                                <a:gd name="connsiteX0" fmla="*/ 68804 w 237171"/>
                                <a:gd name="connsiteY0" fmla="*/ 98425 h 231902"/>
                                <a:gd name="connsiteX1" fmla="*/ 13 w 237171"/>
                                <a:gd name="connsiteY1" fmla="*/ 77787 h 231902"/>
                                <a:gd name="connsiteX2" fmla="*/ 21179 w 237171"/>
                                <a:gd name="connsiteY2" fmla="*/ 0 h 231902"/>
                                <a:gd name="connsiteX3" fmla="*/ 237171 w 237171"/>
                                <a:gd name="connsiteY3" fmla="*/ 26987 h 231902"/>
                                <a:gd name="connsiteX4" fmla="*/ 177812 w 237171"/>
                                <a:gd name="connsiteY4" fmla="*/ 228601 h 231902"/>
                                <a:gd name="connsiteX5" fmla="*/ 86797 w 237171"/>
                                <a:gd name="connsiteY5" fmla="*/ 150812 h 231902"/>
                                <a:gd name="connsiteX0" fmla="*/ 68804 w 237171"/>
                                <a:gd name="connsiteY0" fmla="*/ 98425 h 150812"/>
                                <a:gd name="connsiteX1" fmla="*/ 13 w 237171"/>
                                <a:gd name="connsiteY1" fmla="*/ 77787 h 150812"/>
                                <a:gd name="connsiteX2" fmla="*/ 21179 w 237171"/>
                                <a:gd name="connsiteY2" fmla="*/ 0 h 150812"/>
                                <a:gd name="connsiteX3" fmla="*/ 237171 w 237171"/>
                                <a:gd name="connsiteY3" fmla="*/ 26987 h 150812"/>
                                <a:gd name="connsiteX4" fmla="*/ 86797 w 237171"/>
                                <a:gd name="connsiteY4" fmla="*/ 150812 h 150812"/>
                                <a:gd name="connsiteX0" fmla="*/ 68804 w 237171"/>
                                <a:gd name="connsiteY0" fmla="*/ 98425 h 103175"/>
                                <a:gd name="connsiteX1" fmla="*/ 13 w 237171"/>
                                <a:gd name="connsiteY1" fmla="*/ 77787 h 103175"/>
                                <a:gd name="connsiteX2" fmla="*/ 21179 w 237171"/>
                                <a:gd name="connsiteY2" fmla="*/ 0 h 103175"/>
                                <a:gd name="connsiteX3" fmla="*/ 237171 w 237171"/>
                                <a:gd name="connsiteY3" fmla="*/ 26987 h 103175"/>
                                <a:gd name="connsiteX4" fmla="*/ 61396 w 237171"/>
                                <a:gd name="connsiteY4" fmla="*/ 100012 h 103175"/>
                                <a:gd name="connsiteX0" fmla="*/ 68804 w 243431"/>
                                <a:gd name="connsiteY0" fmla="*/ 98425 h 103175"/>
                                <a:gd name="connsiteX1" fmla="*/ 13 w 243431"/>
                                <a:gd name="connsiteY1" fmla="*/ 77787 h 103175"/>
                                <a:gd name="connsiteX2" fmla="*/ 21179 w 243431"/>
                                <a:gd name="connsiteY2" fmla="*/ 0 h 103175"/>
                                <a:gd name="connsiteX3" fmla="*/ 237171 w 243431"/>
                                <a:gd name="connsiteY3" fmla="*/ 26987 h 103175"/>
                                <a:gd name="connsiteX4" fmla="*/ 243431 w 243431"/>
                                <a:gd name="connsiteY4" fmla="*/ 71437 h 103175"/>
                                <a:gd name="connsiteX0" fmla="*/ 68804 w 281531"/>
                                <a:gd name="connsiteY0" fmla="*/ 98425 h 103175"/>
                                <a:gd name="connsiteX1" fmla="*/ 13 w 281531"/>
                                <a:gd name="connsiteY1" fmla="*/ 77787 h 103175"/>
                                <a:gd name="connsiteX2" fmla="*/ 21179 w 281531"/>
                                <a:gd name="connsiteY2" fmla="*/ 0 h 103175"/>
                                <a:gd name="connsiteX3" fmla="*/ 237171 w 281531"/>
                                <a:gd name="connsiteY3" fmla="*/ 26987 h 103175"/>
                                <a:gd name="connsiteX4" fmla="*/ 281531 w 281531"/>
                                <a:gd name="connsiteY4" fmla="*/ 77787 h 103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531" h="103175">
                                  <a:moveTo>
                                    <a:pt x="68804" y="98425"/>
                                  </a:moveTo>
                                  <a:cubicBezTo>
                                    <a:pt x="64394" y="67469"/>
                                    <a:pt x="1389" y="138310"/>
                                    <a:pt x="13" y="77787"/>
                                  </a:cubicBezTo>
                                  <a:cubicBezTo>
                                    <a:pt x="-600" y="50807"/>
                                    <a:pt x="21179" y="26987"/>
                                    <a:pt x="21179" y="0"/>
                                  </a:cubicBezTo>
                                  <a:lnTo>
                                    <a:pt x="237171" y="26987"/>
                                  </a:lnTo>
                                  <a:lnTo>
                                    <a:pt x="281531" y="77787"/>
                                  </a:lnTo>
                                </a:path>
                              </a:pathLst>
                            </a:custGeom>
                            <a:solidFill>
                              <a:schemeClr val="bg1">
                                <a:lumMod val="75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33"/>
                          <wps:cNvSpPr/>
                          <wps:spPr>
                            <a:xfrm>
                              <a:off x="1149717" y="3261744"/>
                              <a:ext cx="162531" cy="103175"/>
                            </a:xfrm>
                            <a:custGeom>
                              <a:avLst/>
                              <a:gdLst>
                                <a:gd name="connsiteX0" fmla="*/ 9797 w 95522"/>
                                <a:gd name="connsiteY0" fmla="*/ 314325 h 376237"/>
                                <a:gd name="connsiteX1" fmla="*/ 9797 w 95522"/>
                                <a:gd name="connsiteY1" fmla="*/ 314325 h 376237"/>
                                <a:gd name="connsiteX2" fmla="*/ 272 w 95522"/>
                                <a:gd name="connsiteY2" fmla="*/ 80962 h 376237"/>
                                <a:gd name="connsiteX3" fmla="*/ 272 w 95522"/>
                                <a:gd name="connsiteY3" fmla="*/ 0 h 376237"/>
                                <a:gd name="connsiteX4" fmla="*/ 95522 w 95522"/>
                                <a:gd name="connsiteY4" fmla="*/ 266700 h 376237"/>
                                <a:gd name="connsiteX5" fmla="*/ 19322 w 95522"/>
                                <a:gd name="connsiteY5" fmla="*/ 376237 h 376237"/>
                                <a:gd name="connsiteX6" fmla="*/ 19322 w 95522"/>
                                <a:gd name="connsiteY6" fmla="*/ 376237 h 376237"/>
                                <a:gd name="connsiteX0" fmla="*/ 9797 w 108222"/>
                                <a:gd name="connsiteY0" fmla="*/ 314325 h 376237"/>
                                <a:gd name="connsiteX1" fmla="*/ 9797 w 108222"/>
                                <a:gd name="connsiteY1" fmla="*/ 314325 h 376237"/>
                                <a:gd name="connsiteX2" fmla="*/ 272 w 108222"/>
                                <a:gd name="connsiteY2" fmla="*/ 80962 h 376237"/>
                                <a:gd name="connsiteX3" fmla="*/ 272 w 108222"/>
                                <a:gd name="connsiteY3" fmla="*/ 0 h 376237"/>
                                <a:gd name="connsiteX4" fmla="*/ 108222 w 108222"/>
                                <a:gd name="connsiteY4" fmla="*/ 300038 h 376237"/>
                                <a:gd name="connsiteX5" fmla="*/ 19322 w 108222"/>
                                <a:gd name="connsiteY5" fmla="*/ 376237 h 376237"/>
                                <a:gd name="connsiteX6" fmla="*/ 19322 w 108222"/>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114571 w 114571"/>
                                <a:gd name="connsiteY4" fmla="*/ 333376 h 376237"/>
                                <a:gd name="connsiteX5" fmla="*/ 19322 w 114571"/>
                                <a:gd name="connsiteY5" fmla="*/ 376237 h 376237"/>
                                <a:gd name="connsiteX6" fmla="*/ 19322 w 114571"/>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85030 w 114571"/>
                                <a:gd name="connsiteY4" fmla="*/ 26511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97730 w 114571"/>
                                <a:gd name="connsiteY4" fmla="*/ 27146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97730 w 186538"/>
                                <a:gd name="connsiteY4" fmla="*/ 271462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101963 w 186538"/>
                                <a:gd name="connsiteY4" fmla="*/ 268287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61138"/>
                                <a:gd name="connsiteY0" fmla="*/ 314325 h 376237"/>
                                <a:gd name="connsiteX1" fmla="*/ 9797 w 161138"/>
                                <a:gd name="connsiteY1" fmla="*/ 314325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 name="connsiteX0" fmla="*/ 26473 w 177814"/>
                                <a:gd name="connsiteY0" fmla="*/ 314325 h 376237"/>
                                <a:gd name="connsiteX1" fmla="*/ 26473 w 177814"/>
                                <a:gd name="connsiteY1" fmla="*/ 314325 h 376237"/>
                                <a:gd name="connsiteX2" fmla="*/ 15 w 177814"/>
                                <a:gd name="connsiteY2" fmla="*/ 128587 h 376237"/>
                                <a:gd name="connsiteX3" fmla="*/ 16948 w 177814"/>
                                <a:gd name="connsiteY3" fmla="*/ 0 h 376237"/>
                                <a:gd name="connsiteX4" fmla="*/ 118639 w 177814"/>
                                <a:gd name="connsiteY4" fmla="*/ 268287 h 376237"/>
                                <a:gd name="connsiteX5" fmla="*/ 177814 w 177814"/>
                                <a:gd name="connsiteY5" fmla="*/ 279401 h 376237"/>
                                <a:gd name="connsiteX6" fmla="*/ 35998 w 177814"/>
                                <a:gd name="connsiteY6" fmla="*/ 376237 h 376237"/>
                                <a:gd name="connsiteX7" fmla="*/ 35998 w 177814"/>
                                <a:gd name="connsiteY7" fmla="*/ 376237 h 376237"/>
                                <a:gd name="connsiteX0" fmla="*/ 26472 w 177813"/>
                                <a:gd name="connsiteY0" fmla="*/ 263525 h 325437"/>
                                <a:gd name="connsiteX1" fmla="*/ 26472 w 177813"/>
                                <a:gd name="connsiteY1" fmla="*/ 263525 h 325437"/>
                                <a:gd name="connsiteX2" fmla="*/ 14 w 177813"/>
                                <a:gd name="connsiteY2" fmla="*/ 77787 h 325437"/>
                                <a:gd name="connsiteX3" fmla="*/ 21180 w 177813"/>
                                <a:gd name="connsiteY3" fmla="*/ 0 h 325437"/>
                                <a:gd name="connsiteX4" fmla="*/ 118638 w 177813"/>
                                <a:gd name="connsiteY4" fmla="*/ 217487 h 325437"/>
                                <a:gd name="connsiteX5" fmla="*/ 177813 w 177813"/>
                                <a:gd name="connsiteY5" fmla="*/ 228601 h 325437"/>
                                <a:gd name="connsiteX6" fmla="*/ 35997 w 177813"/>
                                <a:gd name="connsiteY6" fmla="*/ 325437 h 325437"/>
                                <a:gd name="connsiteX7" fmla="*/ 35997 w 177813"/>
                                <a:gd name="connsiteY7" fmla="*/ 325437 h 325437"/>
                                <a:gd name="connsiteX0" fmla="*/ 26471 w 237171"/>
                                <a:gd name="connsiteY0" fmla="*/ 263525 h 325437"/>
                                <a:gd name="connsiteX1" fmla="*/ 26471 w 237171"/>
                                <a:gd name="connsiteY1" fmla="*/ 263525 h 325437"/>
                                <a:gd name="connsiteX2" fmla="*/ 13 w 237171"/>
                                <a:gd name="connsiteY2" fmla="*/ 77787 h 325437"/>
                                <a:gd name="connsiteX3" fmla="*/ 21179 w 237171"/>
                                <a:gd name="connsiteY3" fmla="*/ 0 h 325437"/>
                                <a:gd name="connsiteX4" fmla="*/ 237171 w 237171"/>
                                <a:gd name="connsiteY4" fmla="*/ 26987 h 325437"/>
                                <a:gd name="connsiteX5" fmla="*/ 177812 w 237171"/>
                                <a:gd name="connsiteY5" fmla="*/ 228601 h 325437"/>
                                <a:gd name="connsiteX6" fmla="*/ 35996 w 237171"/>
                                <a:gd name="connsiteY6" fmla="*/ 325437 h 325437"/>
                                <a:gd name="connsiteX7" fmla="*/ 35996 w 237171"/>
                                <a:gd name="connsiteY7" fmla="*/ 325437 h 325437"/>
                                <a:gd name="connsiteX0" fmla="*/ 26471 w 237171"/>
                                <a:gd name="connsiteY0" fmla="*/ 263525 h 326884"/>
                                <a:gd name="connsiteX1" fmla="*/ 26471 w 237171"/>
                                <a:gd name="connsiteY1" fmla="*/ 2635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263525"/>
                                <a:gd name="connsiteX1" fmla="*/ 68804 w 237171"/>
                                <a:gd name="connsiteY1" fmla="*/ 98425 h 263525"/>
                                <a:gd name="connsiteX2" fmla="*/ 13 w 237171"/>
                                <a:gd name="connsiteY2" fmla="*/ 77787 h 263525"/>
                                <a:gd name="connsiteX3" fmla="*/ 21179 w 237171"/>
                                <a:gd name="connsiteY3" fmla="*/ 0 h 263525"/>
                                <a:gd name="connsiteX4" fmla="*/ 237171 w 237171"/>
                                <a:gd name="connsiteY4" fmla="*/ 26987 h 263525"/>
                                <a:gd name="connsiteX5" fmla="*/ 177812 w 237171"/>
                                <a:gd name="connsiteY5" fmla="*/ 228601 h 263525"/>
                                <a:gd name="connsiteX6" fmla="*/ 86797 w 237171"/>
                                <a:gd name="connsiteY6" fmla="*/ 150812 h 263525"/>
                                <a:gd name="connsiteX0" fmla="*/ 68804 w 237171"/>
                                <a:gd name="connsiteY0" fmla="*/ 98425 h 231902"/>
                                <a:gd name="connsiteX1" fmla="*/ 13 w 237171"/>
                                <a:gd name="connsiteY1" fmla="*/ 77787 h 231902"/>
                                <a:gd name="connsiteX2" fmla="*/ 21179 w 237171"/>
                                <a:gd name="connsiteY2" fmla="*/ 0 h 231902"/>
                                <a:gd name="connsiteX3" fmla="*/ 237171 w 237171"/>
                                <a:gd name="connsiteY3" fmla="*/ 26987 h 231902"/>
                                <a:gd name="connsiteX4" fmla="*/ 177812 w 237171"/>
                                <a:gd name="connsiteY4" fmla="*/ 228601 h 231902"/>
                                <a:gd name="connsiteX5" fmla="*/ 86797 w 237171"/>
                                <a:gd name="connsiteY5" fmla="*/ 150812 h 231902"/>
                                <a:gd name="connsiteX0" fmla="*/ 68804 w 237171"/>
                                <a:gd name="connsiteY0" fmla="*/ 98425 h 150812"/>
                                <a:gd name="connsiteX1" fmla="*/ 13 w 237171"/>
                                <a:gd name="connsiteY1" fmla="*/ 77787 h 150812"/>
                                <a:gd name="connsiteX2" fmla="*/ 21179 w 237171"/>
                                <a:gd name="connsiteY2" fmla="*/ 0 h 150812"/>
                                <a:gd name="connsiteX3" fmla="*/ 237171 w 237171"/>
                                <a:gd name="connsiteY3" fmla="*/ 26987 h 150812"/>
                                <a:gd name="connsiteX4" fmla="*/ 86797 w 237171"/>
                                <a:gd name="connsiteY4" fmla="*/ 150812 h 150812"/>
                                <a:gd name="connsiteX0" fmla="*/ 68804 w 237171"/>
                                <a:gd name="connsiteY0" fmla="*/ 98425 h 103175"/>
                                <a:gd name="connsiteX1" fmla="*/ 13 w 237171"/>
                                <a:gd name="connsiteY1" fmla="*/ 77787 h 103175"/>
                                <a:gd name="connsiteX2" fmla="*/ 21179 w 237171"/>
                                <a:gd name="connsiteY2" fmla="*/ 0 h 103175"/>
                                <a:gd name="connsiteX3" fmla="*/ 237171 w 237171"/>
                                <a:gd name="connsiteY3" fmla="*/ 26987 h 103175"/>
                                <a:gd name="connsiteX4" fmla="*/ 61396 w 237171"/>
                                <a:gd name="connsiteY4" fmla="*/ 100012 h 103175"/>
                                <a:gd name="connsiteX0" fmla="*/ 68804 w 243431"/>
                                <a:gd name="connsiteY0" fmla="*/ 98425 h 103175"/>
                                <a:gd name="connsiteX1" fmla="*/ 13 w 243431"/>
                                <a:gd name="connsiteY1" fmla="*/ 77787 h 103175"/>
                                <a:gd name="connsiteX2" fmla="*/ 21179 w 243431"/>
                                <a:gd name="connsiteY2" fmla="*/ 0 h 103175"/>
                                <a:gd name="connsiteX3" fmla="*/ 237171 w 243431"/>
                                <a:gd name="connsiteY3" fmla="*/ 26987 h 103175"/>
                                <a:gd name="connsiteX4" fmla="*/ 243431 w 243431"/>
                                <a:gd name="connsiteY4" fmla="*/ 71437 h 103175"/>
                                <a:gd name="connsiteX0" fmla="*/ 68804 w 281531"/>
                                <a:gd name="connsiteY0" fmla="*/ 98425 h 103175"/>
                                <a:gd name="connsiteX1" fmla="*/ 13 w 281531"/>
                                <a:gd name="connsiteY1" fmla="*/ 77787 h 103175"/>
                                <a:gd name="connsiteX2" fmla="*/ 21179 w 281531"/>
                                <a:gd name="connsiteY2" fmla="*/ 0 h 103175"/>
                                <a:gd name="connsiteX3" fmla="*/ 237171 w 281531"/>
                                <a:gd name="connsiteY3" fmla="*/ 26987 h 103175"/>
                                <a:gd name="connsiteX4" fmla="*/ 281531 w 281531"/>
                                <a:gd name="connsiteY4" fmla="*/ 77787 h 103175"/>
                                <a:gd name="connsiteX0" fmla="*/ 68804 w 281531"/>
                                <a:gd name="connsiteY0" fmla="*/ 98425 h 103175"/>
                                <a:gd name="connsiteX1" fmla="*/ 13 w 281531"/>
                                <a:gd name="connsiteY1" fmla="*/ 77787 h 103175"/>
                                <a:gd name="connsiteX2" fmla="*/ 21179 w 281531"/>
                                <a:gd name="connsiteY2" fmla="*/ 0 h 103175"/>
                                <a:gd name="connsiteX3" fmla="*/ 275271 w 281531"/>
                                <a:gd name="connsiteY3" fmla="*/ 23812 h 103175"/>
                                <a:gd name="connsiteX4" fmla="*/ 281531 w 281531"/>
                                <a:gd name="connsiteY4" fmla="*/ 77787 h 103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531" h="103175">
                                  <a:moveTo>
                                    <a:pt x="68804" y="98425"/>
                                  </a:moveTo>
                                  <a:cubicBezTo>
                                    <a:pt x="64394" y="67469"/>
                                    <a:pt x="1389" y="138310"/>
                                    <a:pt x="13" y="77787"/>
                                  </a:cubicBezTo>
                                  <a:cubicBezTo>
                                    <a:pt x="-600" y="50807"/>
                                    <a:pt x="21179" y="26987"/>
                                    <a:pt x="21179" y="0"/>
                                  </a:cubicBezTo>
                                  <a:lnTo>
                                    <a:pt x="275271" y="23812"/>
                                  </a:lnTo>
                                  <a:lnTo>
                                    <a:pt x="281531" y="77787"/>
                                  </a:lnTo>
                                </a:path>
                              </a:pathLst>
                            </a:custGeom>
                            <a:solidFill>
                              <a:schemeClr val="bg1">
                                <a:lumMod val="75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Freeform 34"/>
                          <wps:cNvSpPr/>
                          <wps:spPr>
                            <a:xfrm>
                              <a:off x="1373182" y="2945318"/>
                              <a:ext cx="307975" cy="393860"/>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44827"/>
                                <a:gd name="connsiteY0" fmla="*/ 198688 h 279651"/>
                                <a:gd name="connsiteX1" fmla="*/ 57150 w 244827"/>
                                <a:gd name="connsiteY1" fmla="*/ 27238 h 279651"/>
                                <a:gd name="connsiteX2" fmla="*/ 109538 w 244827"/>
                                <a:gd name="connsiteY2" fmla="*/ 98676 h 279651"/>
                                <a:gd name="connsiteX3" fmla="*/ 147638 w 244827"/>
                                <a:gd name="connsiteY3" fmla="*/ 3426 h 279651"/>
                                <a:gd name="connsiteX4" fmla="*/ 238125 w 244827"/>
                                <a:gd name="connsiteY4" fmla="*/ 246313 h 279651"/>
                                <a:gd name="connsiteX5" fmla="*/ 238125 w 244827"/>
                                <a:gd name="connsiteY5" fmla="*/ 279651 h 279651"/>
                                <a:gd name="connsiteX0" fmla="*/ 0 w 242431"/>
                                <a:gd name="connsiteY0" fmla="*/ 198688 h 265594"/>
                                <a:gd name="connsiteX1" fmla="*/ 57150 w 242431"/>
                                <a:gd name="connsiteY1" fmla="*/ 27238 h 265594"/>
                                <a:gd name="connsiteX2" fmla="*/ 109538 w 242431"/>
                                <a:gd name="connsiteY2" fmla="*/ 98676 h 265594"/>
                                <a:gd name="connsiteX3" fmla="*/ 147638 w 242431"/>
                                <a:gd name="connsiteY3" fmla="*/ 3426 h 265594"/>
                                <a:gd name="connsiteX4" fmla="*/ 238125 w 242431"/>
                                <a:gd name="connsiteY4" fmla="*/ 246313 h 265594"/>
                                <a:gd name="connsiteX5" fmla="*/ 223838 w 242431"/>
                                <a:gd name="connsiteY5" fmla="*/ 246314 h 265594"/>
                                <a:gd name="connsiteX0" fmla="*/ 0 w 280739"/>
                                <a:gd name="connsiteY0" fmla="*/ 198688 h 265594"/>
                                <a:gd name="connsiteX1" fmla="*/ 57150 w 280739"/>
                                <a:gd name="connsiteY1" fmla="*/ 27238 h 265594"/>
                                <a:gd name="connsiteX2" fmla="*/ 109538 w 280739"/>
                                <a:gd name="connsiteY2" fmla="*/ 98676 h 265594"/>
                                <a:gd name="connsiteX3" fmla="*/ 147638 w 280739"/>
                                <a:gd name="connsiteY3" fmla="*/ 3426 h 265594"/>
                                <a:gd name="connsiteX4" fmla="*/ 278607 w 280739"/>
                                <a:gd name="connsiteY4" fmla="*/ 246313 h 265594"/>
                                <a:gd name="connsiteX5" fmla="*/ 223838 w 280739"/>
                                <a:gd name="connsiteY5" fmla="*/ 246314 h 265594"/>
                                <a:gd name="connsiteX0" fmla="*/ 0 w 230540"/>
                                <a:gd name="connsiteY0" fmla="*/ 197634 h 246228"/>
                                <a:gd name="connsiteX1" fmla="*/ 57150 w 230540"/>
                                <a:gd name="connsiteY1" fmla="*/ 26184 h 246228"/>
                                <a:gd name="connsiteX2" fmla="*/ 109538 w 230540"/>
                                <a:gd name="connsiteY2" fmla="*/ 97622 h 246228"/>
                                <a:gd name="connsiteX3" fmla="*/ 147638 w 230540"/>
                                <a:gd name="connsiteY3" fmla="*/ 2372 h 246228"/>
                                <a:gd name="connsiteX4" fmla="*/ 223838 w 230540"/>
                                <a:gd name="connsiteY4" fmla="*/ 216684 h 246228"/>
                                <a:gd name="connsiteX5" fmla="*/ 223838 w 230540"/>
                                <a:gd name="connsiteY5" fmla="*/ 245260 h 246228"/>
                                <a:gd name="connsiteX0" fmla="*/ 0 w 257175"/>
                                <a:gd name="connsiteY0" fmla="*/ 197634 h 244963"/>
                                <a:gd name="connsiteX1" fmla="*/ 57150 w 257175"/>
                                <a:gd name="connsiteY1" fmla="*/ 26184 h 244963"/>
                                <a:gd name="connsiteX2" fmla="*/ 109538 w 257175"/>
                                <a:gd name="connsiteY2" fmla="*/ 97622 h 244963"/>
                                <a:gd name="connsiteX3" fmla="*/ 147638 w 257175"/>
                                <a:gd name="connsiteY3" fmla="*/ 2372 h 244963"/>
                                <a:gd name="connsiteX4" fmla="*/ 223838 w 257175"/>
                                <a:gd name="connsiteY4" fmla="*/ 216684 h 244963"/>
                                <a:gd name="connsiteX5" fmla="*/ 257175 w 257175"/>
                                <a:gd name="connsiteY5" fmla="*/ 242878 h 244963"/>
                                <a:gd name="connsiteX0" fmla="*/ 0 w 276225"/>
                                <a:gd name="connsiteY0" fmla="*/ 197634 h 239218"/>
                                <a:gd name="connsiteX1" fmla="*/ 57150 w 276225"/>
                                <a:gd name="connsiteY1" fmla="*/ 26184 h 239218"/>
                                <a:gd name="connsiteX2" fmla="*/ 109538 w 276225"/>
                                <a:gd name="connsiteY2" fmla="*/ 97622 h 239218"/>
                                <a:gd name="connsiteX3" fmla="*/ 147638 w 276225"/>
                                <a:gd name="connsiteY3" fmla="*/ 2372 h 239218"/>
                                <a:gd name="connsiteX4" fmla="*/ 223838 w 276225"/>
                                <a:gd name="connsiteY4" fmla="*/ 216684 h 239218"/>
                                <a:gd name="connsiteX5" fmla="*/ 276225 w 276225"/>
                                <a:gd name="connsiteY5" fmla="*/ 228591 h 23921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23838 w 276225"/>
                                <a:gd name="connsiteY4" fmla="*/ 216684 h 236538"/>
                                <a:gd name="connsiteX5" fmla="*/ 276225 w 276225"/>
                                <a:gd name="connsiteY5" fmla="*/ 219066 h 236538"/>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441 h 255259"/>
                                <a:gd name="connsiteX1" fmla="*/ 57150 w 276225"/>
                                <a:gd name="connsiteY1" fmla="*/ 26991 h 255259"/>
                                <a:gd name="connsiteX2" fmla="*/ 109538 w 276225"/>
                                <a:gd name="connsiteY2" fmla="*/ 98429 h 255259"/>
                                <a:gd name="connsiteX3" fmla="*/ 147638 w 276225"/>
                                <a:gd name="connsiteY3" fmla="*/ 3179 h 255259"/>
                                <a:gd name="connsiteX4" fmla="*/ 220663 w 276225"/>
                                <a:gd name="connsiteY4" fmla="*/ 239716 h 255259"/>
                                <a:gd name="connsiteX5" fmla="*/ 276225 w 276225"/>
                                <a:gd name="connsiteY5" fmla="*/ 219873 h 255259"/>
                                <a:gd name="connsiteX0" fmla="*/ 0 w 276225"/>
                                <a:gd name="connsiteY0" fmla="*/ 198086 h 246974"/>
                                <a:gd name="connsiteX1" fmla="*/ 57150 w 276225"/>
                                <a:gd name="connsiteY1" fmla="*/ 26636 h 246974"/>
                                <a:gd name="connsiteX2" fmla="*/ 109538 w 276225"/>
                                <a:gd name="connsiteY2" fmla="*/ 98074 h 246974"/>
                                <a:gd name="connsiteX3" fmla="*/ 147638 w 276225"/>
                                <a:gd name="connsiteY3" fmla="*/ 2824 h 246974"/>
                                <a:gd name="connsiteX4" fmla="*/ 223838 w 276225"/>
                                <a:gd name="connsiteY4" fmla="*/ 229836 h 246974"/>
                                <a:gd name="connsiteX5" fmla="*/ 276225 w 276225"/>
                                <a:gd name="connsiteY5" fmla="*/ 219518 h 246974"/>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14313 w 276225"/>
                                <a:gd name="connsiteY4" fmla="*/ 216684 h 236538"/>
                                <a:gd name="connsiteX5" fmla="*/ 276225 w 276225"/>
                                <a:gd name="connsiteY5" fmla="*/ 219066 h 236538"/>
                                <a:gd name="connsiteX0" fmla="*/ 0 w 276225"/>
                                <a:gd name="connsiteY0" fmla="*/ 197634 h 236538"/>
                                <a:gd name="connsiteX1" fmla="*/ 57150 w 276225"/>
                                <a:gd name="connsiteY1" fmla="*/ 26184 h 236538"/>
                                <a:gd name="connsiteX2" fmla="*/ 109538 w 276225"/>
                                <a:gd name="connsiteY2" fmla="*/ 97622 h 236538"/>
                                <a:gd name="connsiteX3" fmla="*/ 147638 w 276225"/>
                                <a:gd name="connsiteY3" fmla="*/ 2372 h 236538"/>
                                <a:gd name="connsiteX4" fmla="*/ 214313 w 276225"/>
                                <a:gd name="connsiteY4" fmla="*/ 216684 h 236538"/>
                                <a:gd name="connsiteX5" fmla="*/ 276225 w 276225"/>
                                <a:gd name="connsiteY5" fmla="*/ 219066 h 236538"/>
                                <a:gd name="connsiteX0" fmla="*/ 0 w 276225"/>
                                <a:gd name="connsiteY0" fmla="*/ 197634 h 228079"/>
                                <a:gd name="connsiteX1" fmla="*/ 57150 w 276225"/>
                                <a:gd name="connsiteY1" fmla="*/ 26184 h 228079"/>
                                <a:gd name="connsiteX2" fmla="*/ 109538 w 276225"/>
                                <a:gd name="connsiteY2" fmla="*/ 97622 h 228079"/>
                                <a:gd name="connsiteX3" fmla="*/ 147638 w 276225"/>
                                <a:gd name="connsiteY3" fmla="*/ 2372 h 228079"/>
                                <a:gd name="connsiteX4" fmla="*/ 214313 w 276225"/>
                                <a:gd name="connsiteY4" fmla="*/ 216684 h 228079"/>
                                <a:gd name="connsiteX5" fmla="*/ 276225 w 276225"/>
                                <a:gd name="connsiteY5" fmla="*/ 219066 h 228079"/>
                                <a:gd name="connsiteX0" fmla="*/ 0 w 307975"/>
                                <a:gd name="connsiteY0" fmla="*/ 394484 h 394484"/>
                                <a:gd name="connsiteX1" fmla="*/ 88900 w 307975"/>
                                <a:gd name="connsiteY1" fmla="*/ 26184 h 394484"/>
                                <a:gd name="connsiteX2" fmla="*/ 141288 w 307975"/>
                                <a:gd name="connsiteY2" fmla="*/ 97622 h 394484"/>
                                <a:gd name="connsiteX3" fmla="*/ 179388 w 307975"/>
                                <a:gd name="connsiteY3" fmla="*/ 2372 h 394484"/>
                                <a:gd name="connsiteX4" fmla="*/ 246063 w 307975"/>
                                <a:gd name="connsiteY4" fmla="*/ 216684 h 394484"/>
                                <a:gd name="connsiteX5" fmla="*/ 307975 w 307975"/>
                                <a:gd name="connsiteY5" fmla="*/ 219066 h 394484"/>
                                <a:gd name="connsiteX0" fmla="*/ 0 w 307975"/>
                                <a:gd name="connsiteY0" fmla="*/ 394163 h 394163"/>
                                <a:gd name="connsiteX1" fmla="*/ 88900 w 307975"/>
                                <a:gd name="connsiteY1" fmla="*/ 25863 h 394163"/>
                                <a:gd name="connsiteX2" fmla="*/ 141288 w 307975"/>
                                <a:gd name="connsiteY2" fmla="*/ 97301 h 394163"/>
                                <a:gd name="connsiteX3" fmla="*/ 179388 w 307975"/>
                                <a:gd name="connsiteY3" fmla="*/ 2051 h 394163"/>
                                <a:gd name="connsiteX4" fmla="*/ 246063 w 307975"/>
                                <a:gd name="connsiteY4" fmla="*/ 206838 h 394163"/>
                                <a:gd name="connsiteX5" fmla="*/ 307975 w 307975"/>
                                <a:gd name="connsiteY5" fmla="*/ 218745 h 394163"/>
                                <a:gd name="connsiteX0" fmla="*/ 0 w 307975"/>
                                <a:gd name="connsiteY0" fmla="*/ 393860 h 393860"/>
                                <a:gd name="connsiteX1" fmla="*/ 88900 w 307975"/>
                                <a:gd name="connsiteY1" fmla="*/ 25560 h 393860"/>
                                <a:gd name="connsiteX2" fmla="*/ 141288 w 307975"/>
                                <a:gd name="connsiteY2" fmla="*/ 96998 h 393860"/>
                                <a:gd name="connsiteX3" fmla="*/ 179388 w 307975"/>
                                <a:gd name="connsiteY3" fmla="*/ 1748 h 393860"/>
                                <a:gd name="connsiteX4" fmla="*/ 246063 w 307975"/>
                                <a:gd name="connsiteY4" fmla="*/ 197010 h 393860"/>
                                <a:gd name="connsiteX5" fmla="*/ 307975 w 307975"/>
                                <a:gd name="connsiteY5" fmla="*/ 218442 h 393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7975" h="393860">
                                  <a:moveTo>
                                    <a:pt x="0" y="393860"/>
                                  </a:moveTo>
                                  <a:cubicBezTo>
                                    <a:pt x="19447" y="316469"/>
                                    <a:pt x="65352" y="75037"/>
                                    <a:pt x="88900" y="25560"/>
                                  </a:cubicBezTo>
                                  <a:cubicBezTo>
                                    <a:pt x="112448" y="-23917"/>
                                    <a:pt x="126207" y="100967"/>
                                    <a:pt x="141288" y="96998"/>
                                  </a:cubicBezTo>
                                  <a:cubicBezTo>
                                    <a:pt x="156369" y="93029"/>
                                    <a:pt x="161926" y="-14921"/>
                                    <a:pt x="179388" y="1748"/>
                                  </a:cubicBezTo>
                                  <a:cubicBezTo>
                                    <a:pt x="196850" y="18417"/>
                                    <a:pt x="211932" y="106523"/>
                                    <a:pt x="246063" y="197010"/>
                                  </a:cubicBezTo>
                                  <a:cubicBezTo>
                                    <a:pt x="264319" y="223998"/>
                                    <a:pt x="307975" y="212886"/>
                                    <a:pt x="307975" y="218442"/>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Freeform 35"/>
                          <wps:cNvSpPr/>
                          <wps:spPr>
                            <a:xfrm>
                              <a:off x="1681842" y="2968957"/>
                              <a:ext cx="289372" cy="308874"/>
                            </a:xfrm>
                            <a:custGeom>
                              <a:avLst/>
                              <a:gdLst>
                                <a:gd name="connsiteX0" fmla="*/ 0 w 238125"/>
                                <a:gd name="connsiteY0" fmla="*/ 200070 h 281033"/>
                                <a:gd name="connsiteX1" fmla="*/ 57150 w 238125"/>
                                <a:gd name="connsiteY1" fmla="*/ 28620 h 281033"/>
                                <a:gd name="connsiteX2" fmla="*/ 109538 w 238125"/>
                                <a:gd name="connsiteY2" fmla="*/ 100058 h 281033"/>
                                <a:gd name="connsiteX3" fmla="*/ 147638 w 238125"/>
                                <a:gd name="connsiteY3" fmla="*/ 4808 h 281033"/>
                                <a:gd name="connsiteX4" fmla="*/ 238125 w 238125"/>
                                <a:gd name="connsiteY4" fmla="*/ 281033 h 281033"/>
                                <a:gd name="connsiteX0" fmla="*/ 0 w 238125"/>
                                <a:gd name="connsiteY0" fmla="*/ 201786 h 282749"/>
                                <a:gd name="connsiteX1" fmla="*/ 61913 w 238125"/>
                                <a:gd name="connsiteY1" fmla="*/ 268461 h 282749"/>
                                <a:gd name="connsiteX2" fmla="*/ 109538 w 238125"/>
                                <a:gd name="connsiteY2" fmla="*/ 101774 h 282749"/>
                                <a:gd name="connsiteX3" fmla="*/ 147638 w 238125"/>
                                <a:gd name="connsiteY3" fmla="*/ 6524 h 282749"/>
                                <a:gd name="connsiteX4" fmla="*/ 238125 w 238125"/>
                                <a:gd name="connsiteY4" fmla="*/ 282749 h 282749"/>
                                <a:gd name="connsiteX0" fmla="*/ 0 w 238125"/>
                                <a:gd name="connsiteY0" fmla="*/ 201441 h 282404"/>
                                <a:gd name="connsiteX1" fmla="*/ 61913 w 238125"/>
                                <a:gd name="connsiteY1" fmla="*/ 230016 h 282404"/>
                                <a:gd name="connsiteX2" fmla="*/ 109538 w 238125"/>
                                <a:gd name="connsiteY2" fmla="*/ 101429 h 282404"/>
                                <a:gd name="connsiteX3" fmla="*/ 147638 w 238125"/>
                                <a:gd name="connsiteY3" fmla="*/ 6179 h 282404"/>
                                <a:gd name="connsiteX4" fmla="*/ 238125 w 238125"/>
                                <a:gd name="connsiteY4" fmla="*/ 282404 h 282404"/>
                                <a:gd name="connsiteX0" fmla="*/ 0 w 245195"/>
                                <a:gd name="connsiteY0" fmla="*/ 201441 h 302575"/>
                                <a:gd name="connsiteX1" fmla="*/ 61913 w 245195"/>
                                <a:gd name="connsiteY1" fmla="*/ 230016 h 302575"/>
                                <a:gd name="connsiteX2" fmla="*/ 109538 w 245195"/>
                                <a:gd name="connsiteY2" fmla="*/ 101429 h 302575"/>
                                <a:gd name="connsiteX3" fmla="*/ 147638 w 245195"/>
                                <a:gd name="connsiteY3" fmla="*/ 6179 h 302575"/>
                                <a:gd name="connsiteX4" fmla="*/ 238125 w 245195"/>
                                <a:gd name="connsiteY4" fmla="*/ 282404 h 302575"/>
                                <a:gd name="connsiteX5" fmla="*/ 239366 w 245195"/>
                                <a:gd name="connsiteY5" fmla="*/ 281386 h 302575"/>
                                <a:gd name="connsiteX0" fmla="*/ 0 w 289372"/>
                                <a:gd name="connsiteY0" fmla="*/ 201441 h 308874"/>
                                <a:gd name="connsiteX1" fmla="*/ 61913 w 289372"/>
                                <a:gd name="connsiteY1" fmla="*/ 230016 h 308874"/>
                                <a:gd name="connsiteX2" fmla="*/ 109538 w 289372"/>
                                <a:gd name="connsiteY2" fmla="*/ 101429 h 308874"/>
                                <a:gd name="connsiteX3" fmla="*/ 147638 w 289372"/>
                                <a:gd name="connsiteY3" fmla="*/ 6179 h 308874"/>
                                <a:gd name="connsiteX4" fmla="*/ 238125 w 289372"/>
                                <a:gd name="connsiteY4" fmla="*/ 282404 h 308874"/>
                                <a:gd name="connsiteX5" fmla="*/ 289372 w 289372"/>
                                <a:gd name="connsiteY5" fmla="*/ 300436 h 308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9372" h="308874">
                                  <a:moveTo>
                                    <a:pt x="0" y="201441"/>
                                  </a:moveTo>
                                  <a:cubicBezTo>
                                    <a:pt x="19447" y="124050"/>
                                    <a:pt x="43657" y="246685"/>
                                    <a:pt x="61913" y="230016"/>
                                  </a:cubicBezTo>
                                  <a:cubicBezTo>
                                    <a:pt x="80169" y="213347"/>
                                    <a:pt x="95251" y="138735"/>
                                    <a:pt x="109538" y="101429"/>
                                  </a:cubicBezTo>
                                  <a:cubicBezTo>
                                    <a:pt x="123826" y="64123"/>
                                    <a:pt x="126207" y="-23983"/>
                                    <a:pt x="147638" y="6179"/>
                                  </a:cubicBezTo>
                                  <a:cubicBezTo>
                                    <a:pt x="169069" y="36341"/>
                                    <a:pt x="221456" y="223667"/>
                                    <a:pt x="238125" y="282404"/>
                                  </a:cubicBezTo>
                                  <a:cubicBezTo>
                                    <a:pt x="253413" y="328272"/>
                                    <a:pt x="289114" y="300648"/>
                                    <a:pt x="289372" y="300436"/>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Freeform 36"/>
                          <wps:cNvSpPr/>
                          <wps:spPr>
                            <a:xfrm>
                              <a:off x="1379799" y="3173553"/>
                              <a:ext cx="372615" cy="270551"/>
                            </a:xfrm>
                            <a:custGeom>
                              <a:avLst/>
                              <a:gdLst>
                                <a:gd name="connsiteX0" fmla="*/ 9797 w 95522"/>
                                <a:gd name="connsiteY0" fmla="*/ 314325 h 376237"/>
                                <a:gd name="connsiteX1" fmla="*/ 9797 w 95522"/>
                                <a:gd name="connsiteY1" fmla="*/ 314325 h 376237"/>
                                <a:gd name="connsiteX2" fmla="*/ 272 w 95522"/>
                                <a:gd name="connsiteY2" fmla="*/ 80962 h 376237"/>
                                <a:gd name="connsiteX3" fmla="*/ 272 w 95522"/>
                                <a:gd name="connsiteY3" fmla="*/ 0 h 376237"/>
                                <a:gd name="connsiteX4" fmla="*/ 95522 w 95522"/>
                                <a:gd name="connsiteY4" fmla="*/ 266700 h 376237"/>
                                <a:gd name="connsiteX5" fmla="*/ 19322 w 95522"/>
                                <a:gd name="connsiteY5" fmla="*/ 376237 h 376237"/>
                                <a:gd name="connsiteX6" fmla="*/ 19322 w 95522"/>
                                <a:gd name="connsiteY6" fmla="*/ 376237 h 376237"/>
                                <a:gd name="connsiteX0" fmla="*/ 9797 w 108222"/>
                                <a:gd name="connsiteY0" fmla="*/ 314325 h 376237"/>
                                <a:gd name="connsiteX1" fmla="*/ 9797 w 108222"/>
                                <a:gd name="connsiteY1" fmla="*/ 314325 h 376237"/>
                                <a:gd name="connsiteX2" fmla="*/ 272 w 108222"/>
                                <a:gd name="connsiteY2" fmla="*/ 80962 h 376237"/>
                                <a:gd name="connsiteX3" fmla="*/ 272 w 108222"/>
                                <a:gd name="connsiteY3" fmla="*/ 0 h 376237"/>
                                <a:gd name="connsiteX4" fmla="*/ 108222 w 108222"/>
                                <a:gd name="connsiteY4" fmla="*/ 300038 h 376237"/>
                                <a:gd name="connsiteX5" fmla="*/ 19322 w 108222"/>
                                <a:gd name="connsiteY5" fmla="*/ 376237 h 376237"/>
                                <a:gd name="connsiteX6" fmla="*/ 19322 w 108222"/>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114571 w 114571"/>
                                <a:gd name="connsiteY4" fmla="*/ 333376 h 376237"/>
                                <a:gd name="connsiteX5" fmla="*/ 19322 w 114571"/>
                                <a:gd name="connsiteY5" fmla="*/ 376237 h 376237"/>
                                <a:gd name="connsiteX6" fmla="*/ 19322 w 114571"/>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85030 w 114571"/>
                                <a:gd name="connsiteY4" fmla="*/ 26511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97730 w 114571"/>
                                <a:gd name="connsiteY4" fmla="*/ 27146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97730 w 186538"/>
                                <a:gd name="connsiteY4" fmla="*/ 271462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101963 w 186538"/>
                                <a:gd name="connsiteY4" fmla="*/ 268287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61138"/>
                                <a:gd name="connsiteY0" fmla="*/ 314325 h 376237"/>
                                <a:gd name="connsiteX1" fmla="*/ 9797 w 161138"/>
                                <a:gd name="connsiteY1" fmla="*/ 314325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 name="connsiteX0" fmla="*/ 26473 w 177814"/>
                                <a:gd name="connsiteY0" fmla="*/ 314325 h 376237"/>
                                <a:gd name="connsiteX1" fmla="*/ 26473 w 177814"/>
                                <a:gd name="connsiteY1" fmla="*/ 314325 h 376237"/>
                                <a:gd name="connsiteX2" fmla="*/ 15 w 177814"/>
                                <a:gd name="connsiteY2" fmla="*/ 128587 h 376237"/>
                                <a:gd name="connsiteX3" fmla="*/ 16948 w 177814"/>
                                <a:gd name="connsiteY3" fmla="*/ 0 h 376237"/>
                                <a:gd name="connsiteX4" fmla="*/ 118639 w 177814"/>
                                <a:gd name="connsiteY4" fmla="*/ 268287 h 376237"/>
                                <a:gd name="connsiteX5" fmla="*/ 177814 w 177814"/>
                                <a:gd name="connsiteY5" fmla="*/ 279401 h 376237"/>
                                <a:gd name="connsiteX6" fmla="*/ 35998 w 177814"/>
                                <a:gd name="connsiteY6" fmla="*/ 376237 h 376237"/>
                                <a:gd name="connsiteX7" fmla="*/ 35998 w 177814"/>
                                <a:gd name="connsiteY7" fmla="*/ 376237 h 376237"/>
                                <a:gd name="connsiteX0" fmla="*/ 26472 w 177813"/>
                                <a:gd name="connsiteY0" fmla="*/ 263525 h 325437"/>
                                <a:gd name="connsiteX1" fmla="*/ 26472 w 177813"/>
                                <a:gd name="connsiteY1" fmla="*/ 263525 h 325437"/>
                                <a:gd name="connsiteX2" fmla="*/ 14 w 177813"/>
                                <a:gd name="connsiteY2" fmla="*/ 77787 h 325437"/>
                                <a:gd name="connsiteX3" fmla="*/ 21180 w 177813"/>
                                <a:gd name="connsiteY3" fmla="*/ 0 h 325437"/>
                                <a:gd name="connsiteX4" fmla="*/ 118638 w 177813"/>
                                <a:gd name="connsiteY4" fmla="*/ 217487 h 325437"/>
                                <a:gd name="connsiteX5" fmla="*/ 177813 w 177813"/>
                                <a:gd name="connsiteY5" fmla="*/ 228601 h 325437"/>
                                <a:gd name="connsiteX6" fmla="*/ 35997 w 177813"/>
                                <a:gd name="connsiteY6" fmla="*/ 325437 h 325437"/>
                                <a:gd name="connsiteX7" fmla="*/ 35997 w 177813"/>
                                <a:gd name="connsiteY7" fmla="*/ 325437 h 325437"/>
                                <a:gd name="connsiteX0" fmla="*/ 26471 w 237171"/>
                                <a:gd name="connsiteY0" fmla="*/ 263525 h 325437"/>
                                <a:gd name="connsiteX1" fmla="*/ 26471 w 237171"/>
                                <a:gd name="connsiteY1" fmla="*/ 263525 h 325437"/>
                                <a:gd name="connsiteX2" fmla="*/ 13 w 237171"/>
                                <a:gd name="connsiteY2" fmla="*/ 77787 h 325437"/>
                                <a:gd name="connsiteX3" fmla="*/ 21179 w 237171"/>
                                <a:gd name="connsiteY3" fmla="*/ 0 h 325437"/>
                                <a:gd name="connsiteX4" fmla="*/ 237171 w 237171"/>
                                <a:gd name="connsiteY4" fmla="*/ 26987 h 325437"/>
                                <a:gd name="connsiteX5" fmla="*/ 177812 w 237171"/>
                                <a:gd name="connsiteY5" fmla="*/ 228601 h 325437"/>
                                <a:gd name="connsiteX6" fmla="*/ 35996 w 237171"/>
                                <a:gd name="connsiteY6" fmla="*/ 325437 h 325437"/>
                                <a:gd name="connsiteX7" fmla="*/ 35996 w 237171"/>
                                <a:gd name="connsiteY7" fmla="*/ 325437 h 325437"/>
                                <a:gd name="connsiteX0" fmla="*/ 26471 w 237171"/>
                                <a:gd name="connsiteY0" fmla="*/ 263525 h 326884"/>
                                <a:gd name="connsiteX1" fmla="*/ 26471 w 237171"/>
                                <a:gd name="connsiteY1" fmla="*/ 2635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326884"/>
                                <a:gd name="connsiteX1" fmla="*/ 68804 w 237171"/>
                                <a:gd name="connsiteY1" fmla="*/ 98425 h 326884"/>
                                <a:gd name="connsiteX2" fmla="*/ 13 w 237171"/>
                                <a:gd name="connsiteY2" fmla="*/ 77787 h 326884"/>
                                <a:gd name="connsiteX3" fmla="*/ 21179 w 237171"/>
                                <a:gd name="connsiteY3" fmla="*/ 0 h 326884"/>
                                <a:gd name="connsiteX4" fmla="*/ 237171 w 237171"/>
                                <a:gd name="connsiteY4" fmla="*/ 26987 h 326884"/>
                                <a:gd name="connsiteX5" fmla="*/ 177812 w 237171"/>
                                <a:gd name="connsiteY5" fmla="*/ 228601 h 326884"/>
                                <a:gd name="connsiteX6" fmla="*/ 35996 w 237171"/>
                                <a:gd name="connsiteY6" fmla="*/ 325437 h 326884"/>
                                <a:gd name="connsiteX7" fmla="*/ 86797 w 237171"/>
                                <a:gd name="connsiteY7" fmla="*/ 150812 h 326884"/>
                                <a:gd name="connsiteX0" fmla="*/ 26471 w 237171"/>
                                <a:gd name="connsiteY0" fmla="*/ 263525 h 263525"/>
                                <a:gd name="connsiteX1" fmla="*/ 68804 w 237171"/>
                                <a:gd name="connsiteY1" fmla="*/ 98425 h 263525"/>
                                <a:gd name="connsiteX2" fmla="*/ 13 w 237171"/>
                                <a:gd name="connsiteY2" fmla="*/ 77787 h 263525"/>
                                <a:gd name="connsiteX3" fmla="*/ 21179 w 237171"/>
                                <a:gd name="connsiteY3" fmla="*/ 0 h 263525"/>
                                <a:gd name="connsiteX4" fmla="*/ 237171 w 237171"/>
                                <a:gd name="connsiteY4" fmla="*/ 26987 h 263525"/>
                                <a:gd name="connsiteX5" fmla="*/ 177812 w 237171"/>
                                <a:gd name="connsiteY5" fmla="*/ 228601 h 263525"/>
                                <a:gd name="connsiteX6" fmla="*/ 86797 w 237171"/>
                                <a:gd name="connsiteY6" fmla="*/ 150812 h 263525"/>
                                <a:gd name="connsiteX0" fmla="*/ 68804 w 237171"/>
                                <a:gd name="connsiteY0" fmla="*/ 98425 h 231902"/>
                                <a:gd name="connsiteX1" fmla="*/ 13 w 237171"/>
                                <a:gd name="connsiteY1" fmla="*/ 77787 h 231902"/>
                                <a:gd name="connsiteX2" fmla="*/ 21179 w 237171"/>
                                <a:gd name="connsiteY2" fmla="*/ 0 h 231902"/>
                                <a:gd name="connsiteX3" fmla="*/ 237171 w 237171"/>
                                <a:gd name="connsiteY3" fmla="*/ 26987 h 231902"/>
                                <a:gd name="connsiteX4" fmla="*/ 177812 w 237171"/>
                                <a:gd name="connsiteY4" fmla="*/ 228601 h 231902"/>
                                <a:gd name="connsiteX5" fmla="*/ 86797 w 237171"/>
                                <a:gd name="connsiteY5" fmla="*/ 150812 h 231902"/>
                                <a:gd name="connsiteX0" fmla="*/ 68804 w 237171"/>
                                <a:gd name="connsiteY0" fmla="*/ 98425 h 150812"/>
                                <a:gd name="connsiteX1" fmla="*/ 13 w 237171"/>
                                <a:gd name="connsiteY1" fmla="*/ 77787 h 150812"/>
                                <a:gd name="connsiteX2" fmla="*/ 21179 w 237171"/>
                                <a:gd name="connsiteY2" fmla="*/ 0 h 150812"/>
                                <a:gd name="connsiteX3" fmla="*/ 237171 w 237171"/>
                                <a:gd name="connsiteY3" fmla="*/ 26987 h 150812"/>
                                <a:gd name="connsiteX4" fmla="*/ 86797 w 237171"/>
                                <a:gd name="connsiteY4" fmla="*/ 150812 h 150812"/>
                                <a:gd name="connsiteX0" fmla="*/ 68804 w 237171"/>
                                <a:gd name="connsiteY0" fmla="*/ 98425 h 103175"/>
                                <a:gd name="connsiteX1" fmla="*/ 13 w 237171"/>
                                <a:gd name="connsiteY1" fmla="*/ 77787 h 103175"/>
                                <a:gd name="connsiteX2" fmla="*/ 21179 w 237171"/>
                                <a:gd name="connsiteY2" fmla="*/ 0 h 103175"/>
                                <a:gd name="connsiteX3" fmla="*/ 237171 w 237171"/>
                                <a:gd name="connsiteY3" fmla="*/ 26987 h 103175"/>
                                <a:gd name="connsiteX4" fmla="*/ 61396 w 237171"/>
                                <a:gd name="connsiteY4" fmla="*/ 100012 h 103175"/>
                                <a:gd name="connsiteX0" fmla="*/ 68804 w 243431"/>
                                <a:gd name="connsiteY0" fmla="*/ 98425 h 103175"/>
                                <a:gd name="connsiteX1" fmla="*/ 13 w 243431"/>
                                <a:gd name="connsiteY1" fmla="*/ 77787 h 103175"/>
                                <a:gd name="connsiteX2" fmla="*/ 21179 w 243431"/>
                                <a:gd name="connsiteY2" fmla="*/ 0 h 103175"/>
                                <a:gd name="connsiteX3" fmla="*/ 237171 w 243431"/>
                                <a:gd name="connsiteY3" fmla="*/ 26987 h 103175"/>
                                <a:gd name="connsiteX4" fmla="*/ 243431 w 243431"/>
                                <a:gd name="connsiteY4" fmla="*/ 71437 h 103175"/>
                                <a:gd name="connsiteX0" fmla="*/ 68804 w 281531"/>
                                <a:gd name="connsiteY0" fmla="*/ 98425 h 103175"/>
                                <a:gd name="connsiteX1" fmla="*/ 13 w 281531"/>
                                <a:gd name="connsiteY1" fmla="*/ 77787 h 103175"/>
                                <a:gd name="connsiteX2" fmla="*/ 21179 w 281531"/>
                                <a:gd name="connsiteY2" fmla="*/ 0 h 103175"/>
                                <a:gd name="connsiteX3" fmla="*/ 237171 w 281531"/>
                                <a:gd name="connsiteY3" fmla="*/ 26987 h 103175"/>
                                <a:gd name="connsiteX4" fmla="*/ 281531 w 281531"/>
                                <a:gd name="connsiteY4" fmla="*/ 77787 h 103175"/>
                                <a:gd name="connsiteX0" fmla="*/ 68804 w 281531"/>
                                <a:gd name="connsiteY0" fmla="*/ 98425 h 103175"/>
                                <a:gd name="connsiteX1" fmla="*/ 13 w 281531"/>
                                <a:gd name="connsiteY1" fmla="*/ 77787 h 103175"/>
                                <a:gd name="connsiteX2" fmla="*/ 21179 w 281531"/>
                                <a:gd name="connsiteY2" fmla="*/ 0 h 103175"/>
                                <a:gd name="connsiteX3" fmla="*/ 275271 w 281531"/>
                                <a:gd name="connsiteY3" fmla="*/ 23812 h 103175"/>
                                <a:gd name="connsiteX4" fmla="*/ 281531 w 281531"/>
                                <a:gd name="connsiteY4" fmla="*/ 77787 h 103175"/>
                                <a:gd name="connsiteX0" fmla="*/ 90155 w 302882"/>
                                <a:gd name="connsiteY0" fmla="*/ 98425 h 103175"/>
                                <a:gd name="connsiteX1" fmla="*/ 21364 w 302882"/>
                                <a:gd name="connsiteY1" fmla="*/ 77787 h 103175"/>
                                <a:gd name="connsiteX2" fmla="*/ 596 w 302882"/>
                                <a:gd name="connsiteY2" fmla="*/ 56713 h 103175"/>
                                <a:gd name="connsiteX3" fmla="*/ 42530 w 302882"/>
                                <a:gd name="connsiteY3" fmla="*/ 0 h 103175"/>
                                <a:gd name="connsiteX4" fmla="*/ 296622 w 302882"/>
                                <a:gd name="connsiteY4" fmla="*/ 23812 h 103175"/>
                                <a:gd name="connsiteX5" fmla="*/ 302882 w 302882"/>
                                <a:gd name="connsiteY5" fmla="*/ 77787 h 103175"/>
                                <a:gd name="connsiteX0" fmla="*/ 90155 w 506984"/>
                                <a:gd name="connsiteY0" fmla="*/ 238920 h 243670"/>
                                <a:gd name="connsiteX1" fmla="*/ 21364 w 506984"/>
                                <a:gd name="connsiteY1" fmla="*/ 218282 h 243670"/>
                                <a:gd name="connsiteX2" fmla="*/ 596 w 506984"/>
                                <a:gd name="connsiteY2" fmla="*/ 197208 h 243670"/>
                                <a:gd name="connsiteX3" fmla="*/ 42530 w 506984"/>
                                <a:gd name="connsiteY3" fmla="*/ 140495 h 243670"/>
                                <a:gd name="connsiteX4" fmla="*/ 506984 w 506984"/>
                                <a:gd name="connsiteY4" fmla="*/ 0 h 243670"/>
                                <a:gd name="connsiteX5" fmla="*/ 302882 w 506984"/>
                                <a:gd name="connsiteY5" fmla="*/ 218282 h 243670"/>
                                <a:gd name="connsiteX0" fmla="*/ 90155 w 583364"/>
                                <a:gd name="connsiteY0" fmla="*/ 238920 h 243670"/>
                                <a:gd name="connsiteX1" fmla="*/ 21364 w 583364"/>
                                <a:gd name="connsiteY1" fmla="*/ 218282 h 243670"/>
                                <a:gd name="connsiteX2" fmla="*/ 596 w 583364"/>
                                <a:gd name="connsiteY2" fmla="*/ 197208 h 243670"/>
                                <a:gd name="connsiteX3" fmla="*/ 42530 w 583364"/>
                                <a:gd name="connsiteY3" fmla="*/ 140495 h 243670"/>
                                <a:gd name="connsiteX4" fmla="*/ 506984 w 583364"/>
                                <a:gd name="connsiteY4" fmla="*/ 0 h 243670"/>
                                <a:gd name="connsiteX5" fmla="*/ 583364 w 583364"/>
                                <a:gd name="connsiteY5" fmla="*/ 20638 h 243670"/>
                                <a:gd name="connsiteX0" fmla="*/ 90354 w 583563"/>
                                <a:gd name="connsiteY0" fmla="*/ 238920 h 268846"/>
                                <a:gd name="connsiteX1" fmla="*/ 17439 w 583563"/>
                                <a:gd name="connsiteY1" fmla="*/ 249238 h 268846"/>
                                <a:gd name="connsiteX2" fmla="*/ 795 w 583563"/>
                                <a:gd name="connsiteY2" fmla="*/ 197208 h 268846"/>
                                <a:gd name="connsiteX3" fmla="*/ 42729 w 583563"/>
                                <a:gd name="connsiteY3" fmla="*/ 140495 h 268846"/>
                                <a:gd name="connsiteX4" fmla="*/ 507183 w 583563"/>
                                <a:gd name="connsiteY4" fmla="*/ 0 h 268846"/>
                                <a:gd name="connsiteX5" fmla="*/ 583563 w 583563"/>
                                <a:gd name="connsiteY5" fmla="*/ 20638 h 268846"/>
                                <a:gd name="connsiteX0" fmla="*/ 115101 w 583563"/>
                                <a:gd name="connsiteY0" fmla="*/ 260352 h 272498"/>
                                <a:gd name="connsiteX1" fmla="*/ 17439 w 583563"/>
                                <a:gd name="connsiteY1" fmla="*/ 249238 h 272498"/>
                                <a:gd name="connsiteX2" fmla="*/ 795 w 583563"/>
                                <a:gd name="connsiteY2" fmla="*/ 197208 h 272498"/>
                                <a:gd name="connsiteX3" fmla="*/ 42729 w 583563"/>
                                <a:gd name="connsiteY3" fmla="*/ 140495 h 272498"/>
                                <a:gd name="connsiteX4" fmla="*/ 507183 w 583563"/>
                                <a:gd name="connsiteY4" fmla="*/ 0 h 272498"/>
                                <a:gd name="connsiteX5" fmla="*/ 583563 w 583563"/>
                                <a:gd name="connsiteY5" fmla="*/ 20638 h 272498"/>
                                <a:gd name="connsiteX0" fmla="*/ 115101 w 583563"/>
                                <a:gd name="connsiteY0" fmla="*/ 257971 h 270117"/>
                                <a:gd name="connsiteX1" fmla="*/ 17439 w 583563"/>
                                <a:gd name="connsiteY1" fmla="*/ 246857 h 270117"/>
                                <a:gd name="connsiteX2" fmla="*/ 795 w 583563"/>
                                <a:gd name="connsiteY2" fmla="*/ 194827 h 270117"/>
                                <a:gd name="connsiteX3" fmla="*/ 42729 w 583563"/>
                                <a:gd name="connsiteY3" fmla="*/ 138114 h 270117"/>
                                <a:gd name="connsiteX4" fmla="*/ 519558 w 583563"/>
                                <a:gd name="connsiteY4" fmla="*/ 0 h 270117"/>
                                <a:gd name="connsiteX5" fmla="*/ 583563 w 583563"/>
                                <a:gd name="connsiteY5" fmla="*/ 18257 h 270117"/>
                                <a:gd name="connsiteX0" fmla="*/ 115101 w 571188"/>
                                <a:gd name="connsiteY0" fmla="*/ 257971 h 270117"/>
                                <a:gd name="connsiteX1" fmla="*/ 17439 w 571188"/>
                                <a:gd name="connsiteY1" fmla="*/ 246857 h 270117"/>
                                <a:gd name="connsiteX2" fmla="*/ 795 w 571188"/>
                                <a:gd name="connsiteY2" fmla="*/ 194827 h 270117"/>
                                <a:gd name="connsiteX3" fmla="*/ 42729 w 571188"/>
                                <a:gd name="connsiteY3" fmla="*/ 138114 h 270117"/>
                                <a:gd name="connsiteX4" fmla="*/ 519558 w 571188"/>
                                <a:gd name="connsiteY4" fmla="*/ 0 h 270117"/>
                                <a:gd name="connsiteX5" fmla="*/ 571188 w 571188"/>
                                <a:gd name="connsiteY5" fmla="*/ 11114 h 270117"/>
                                <a:gd name="connsiteX0" fmla="*/ 115101 w 579437"/>
                                <a:gd name="connsiteY0" fmla="*/ 257971 h 270117"/>
                                <a:gd name="connsiteX1" fmla="*/ 17439 w 579437"/>
                                <a:gd name="connsiteY1" fmla="*/ 246857 h 270117"/>
                                <a:gd name="connsiteX2" fmla="*/ 795 w 579437"/>
                                <a:gd name="connsiteY2" fmla="*/ 194827 h 270117"/>
                                <a:gd name="connsiteX3" fmla="*/ 42729 w 579437"/>
                                <a:gd name="connsiteY3" fmla="*/ 138114 h 270117"/>
                                <a:gd name="connsiteX4" fmla="*/ 519558 w 579437"/>
                                <a:gd name="connsiteY4" fmla="*/ 0 h 270117"/>
                                <a:gd name="connsiteX5" fmla="*/ 579437 w 579437"/>
                                <a:gd name="connsiteY5" fmla="*/ 20639 h 270117"/>
                                <a:gd name="connsiteX0" fmla="*/ 115101 w 579437"/>
                                <a:gd name="connsiteY0" fmla="*/ 255589 h 267735"/>
                                <a:gd name="connsiteX1" fmla="*/ 17439 w 579437"/>
                                <a:gd name="connsiteY1" fmla="*/ 244475 h 267735"/>
                                <a:gd name="connsiteX2" fmla="*/ 795 w 579437"/>
                                <a:gd name="connsiteY2" fmla="*/ 192445 h 267735"/>
                                <a:gd name="connsiteX3" fmla="*/ 42729 w 579437"/>
                                <a:gd name="connsiteY3" fmla="*/ 135732 h 267735"/>
                                <a:gd name="connsiteX4" fmla="*/ 478311 w 579437"/>
                                <a:gd name="connsiteY4" fmla="*/ 0 h 267735"/>
                                <a:gd name="connsiteX5" fmla="*/ 579437 w 579437"/>
                                <a:gd name="connsiteY5" fmla="*/ 18257 h 267735"/>
                                <a:gd name="connsiteX0" fmla="*/ 115101 w 579437"/>
                                <a:gd name="connsiteY0" fmla="*/ 255589 h 267735"/>
                                <a:gd name="connsiteX1" fmla="*/ 17439 w 579437"/>
                                <a:gd name="connsiteY1" fmla="*/ 244475 h 267735"/>
                                <a:gd name="connsiteX2" fmla="*/ 795 w 579437"/>
                                <a:gd name="connsiteY2" fmla="*/ 192445 h 267735"/>
                                <a:gd name="connsiteX3" fmla="*/ 42729 w 579437"/>
                                <a:gd name="connsiteY3" fmla="*/ 135732 h 267735"/>
                                <a:gd name="connsiteX4" fmla="*/ 478311 w 579437"/>
                                <a:gd name="connsiteY4" fmla="*/ 0 h 267735"/>
                                <a:gd name="connsiteX5" fmla="*/ 528761 w 579437"/>
                                <a:gd name="connsiteY5" fmla="*/ 6708 h 267735"/>
                                <a:gd name="connsiteX6" fmla="*/ 579437 w 579437"/>
                                <a:gd name="connsiteY6" fmla="*/ 18257 h 267735"/>
                                <a:gd name="connsiteX0" fmla="*/ 115101 w 579437"/>
                                <a:gd name="connsiteY0" fmla="*/ 255589 h 267735"/>
                                <a:gd name="connsiteX1" fmla="*/ 17439 w 579437"/>
                                <a:gd name="connsiteY1" fmla="*/ 244475 h 267735"/>
                                <a:gd name="connsiteX2" fmla="*/ 795 w 579437"/>
                                <a:gd name="connsiteY2" fmla="*/ 192445 h 267735"/>
                                <a:gd name="connsiteX3" fmla="*/ 42729 w 579437"/>
                                <a:gd name="connsiteY3" fmla="*/ 135732 h 267735"/>
                                <a:gd name="connsiteX4" fmla="*/ 478311 w 579437"/>
                                <a:gd name="connsiteY4" fmla="*/ 0 h 267735"/>
                                <a:gd name="connsiteX5" fmla="*/ 561758 w 579437"/>
                                <a:gd name="connsiteY5" fmla="*/ 1946 h 267735"/>
                                <a:gd name="connsiteX6" fmla="*/ 579437 w 579437"/>
                                <a:gd name="connsiteY6" fmla="*/ 18257 h 267735"/>
                                <a:gd name="connsiteX0" fmla="*/ 115101 w 579437"/>
                                <a:gd name="connsiteY0" fmla="*/ 253643 h 265789"/>
                                <a:gd name="connsiteX1" fmla="*/ 17439 w 579437"/>
                                <a:gd name="connsiteY1" fmla="*/ 242529 h 265789"/>
                                <a:gd name="connsiteX2" fmla="*/ 795 w 579437"/>
                                <a:gd name="connsiteY2" fmla="*/ 190499 h 265789"/>
                                <a:gd name="connsiteX3" fmla="*/ 42729 w 579437"/>
                                <a:gd name="connsiteY3" fmla="*/ 133786 h 265789"/>
                                <a:gd name="connsiteX4" fmla="*/ 461812 w 579437"/>
                                <a:gd name="connsiteY4" fmla="*/ 436 h 265789"/>
                                <a:gd name="connsiteX5" fmla="*/ 561758 w 579437"/>
                                <a:gd name="connsiteY5" fmla="*/ 0 h 265789"/>
                                <a:gd name="connsiteX6" fmla="*/ 579437 w 579437"/>
                                <a:gd name="connsiteY6" fmla="*/ 16311 h 265789"/>
                                <a:gd name="connsiteX0" fmla="*/ 115101 w 579437"/>
                                <a:gd name="connsiteY0" fmla="*/ 258405 h 270551"/>
                                <a:gd name="connsiteX1" fmla="*/ 17439 w 579437"/>
                                <a:gd name="connsiteY1" fmla="*/ 247291 h 270551"/>
                                <a:gd name="connsiteX2" fmla="*/ 795 w 579437"/>
                                <a:gd name="connsiteY2" fmla="*/ 195261 h 270551"/>
                                <a:gd name="connsiteX3" fmla="*/ 42729 w 579437"/>
                                <a:gd name="connsiteY3" fmla="*/ 138548 h 270551"/>
                                <a:gd name="connsiteX4" fmla="*/ 461812 w 579437"/>
                                <a:gd name="connsiteY4" fmla="*/ 5198 h 270551"/>
                                <a:gd name="connsiteX5" fmla="*/ 549384 w 579437"/>
                                <a:gd name="connsiteY5" fmla="*/ 0 h 270551"/>
                                <a:gd name="connsiteX6" fmla="*/ 579437 w 579437"/>
                                <a:gd name="connsiteY6" fmla="*/ 21073 h 270551"/>
                                <a:gd name="connsiteX0" fmla="*/ 115101 w 583561"/>
                                <a:gd name="connsiteY0" fmla="*/ 258405 h 270551"/>
                                <a:gd name="connsiteX1" fmla="*/ 17439 w 583561"/>
                                <a:gd name="connsiteY1" fmla="*/ 247291 h 270551"/>
                                <a:gd name="connsiteX2" fmla="*/ 795 w 583561"/>
                                <a:gd name="connsiteY2" fmla="*/ 195261 h 270551"/>
                                <a:gd name="connsiteX3" fmla="*/ 42729 w 583561"/>
                                <a:gd name="connsiteY3" fmla="*/ 138548 h 270551"/>
                                <a:gd name="connsiteX4" fmla="*/ 461812 w 583561"/>
                                <a:gd name="connsiteY4" fmla="*/ 5198 h 270551"/>
                                <a:gd name="connsiteX5" fmla="*/ 549384 w 583561"/>
                                <a:gd name="connsiteY5" fmla="*/ 0 h 270551"/>
                                <a:gd name="connsiteX6" fmla="*/ 583561 w 583561"/>
                                <a:gd name="connsiteY6" fmla="*/ 28216 h 270551"/>
                                <a:gd name="connsiteX0" fmla="*/ 115101 w 645432"/>
                                <a:gd name="connsiteY0" fmla="*/ 258405 h 270551"/>
                                <a:gd name="connsiteX1" fmla="*/ 17439 w 645432"/>
                                <a:gd name="connsiteY1" fmla="*/ 247291 h 270551"/>
                                <a:gd name="connsiteX2" fmla="*/ 795 w 645432"/>
                                <a:gd name="connsiteY2" fmla="*/ 195261 h 270551"/>
                                <a:gd name="connsiteX3" fmla="*/ 42729 w 645432"/>
                                <a:gd name="connsiteY3" fmla="*/ 138548 h 270551"/>
                                <a:gd name="connsiteX4" fmla="*/ 461812 w 645432"/>
                                <a:gd name="connsiteY4" fmla="*/ 5198 h 270551"/>
                                <a:gd name="connsiteX5" fmla="*/ 549384 w 645432"/>
                                <a:gd name="connsiteY5" fmla="*/ 0 h 270551"/>
                                <a:gd name="connsiteX6" fmla="*/ 645432 w 645432"/>
                                <a:gd name="connsiteY6" fmla="*/ 66316 h 270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5432" h="270551">
                                  <a:moveTo>
                                    <a:pt x="115101" y="258405"/>
                                  </a:moveTo>
                                  <a:cubicBezTo>
                                    <a:pt x="110691" y="227449"/>
                                    <a:pt x="18815" y="307814"/>
                                    <a:pt x="17439" y="247291"/>
                                  </a:cubicBezTo>
                                  <a:cubicBezTo>
                                    <a:pt x="5950" y="241133"/>
                                    <a:pt x="-2733" y="208226"/>
                                    <a:pt x="795" y="195261"/>
                                  </a:cubicBezTo>
                                  <a:cubicBezTo>
                                    <a:pt x="4323" y="182296"/>
                                    <a:pt x="-3171" y="144825"/>
                                    <a:pt x="42729" y="138548"/>
                                  </a:cubicBezTo>
                                  <a:lnTo>
                                    <a:pt x="461812" y="5198"/>
                                  </a:lnTo>
                                  <a:lnTo>
                                    <a:pt x="549384" y="0"/>
                                  </a:lnTo>
                                  <a:lnTo>
                                    <a:pt x="645432" y="66316"/>
                                  </a:lnTo>
                                </a:path>
                              </a:pathLst>
                            </a:custGeom>
                            <a:solidFill>
                              <a:schemeClr val="bg1"/>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reeform 37"/>
                          <wps:cNvSpPr/>
                          <wps:spPr>
                            <a:xfrm>
                              <a:off x="1852062" y="3070697"/>
                              <a:ext cx="120709" cy="571504"/>
                            </a:xfrm>
                            <a:custGeom>
                              <a:avLst/>
                              <a:gdLst>
                                <a:gd name="connsiteX0" fmla="*/ 9797 w 95522"/>
                                <a:gd name="connsiteY0" fmla="*/ 314325 h 376237"/>
                                <a:gd name="connsiteX1" fmla="*/ 9797 w 95522"/>
                                <a:gd name="connsiteY1" fmla="*/ 314325 h 376237"/>
                                <a:gd name="connsiteX2" fmla="*/ 272 w 95522"/>
                                <a:gd name="connsiteY2" fmla="*/ 80962 h 376237"/>
                                <a:gd name="connsiteX3" fmla="*/ 272 w 95522"/>
                                <a:gd name="connsiteY3" fmla="*/ 0 h 376237"/>
                                <a:gd name="connsiteX4" fmla="*/ 95522 w 95522"/>
                                <a:gd name="connsiteY4" fmla="*/ 266700 h 376237"/>
                                <a:gd name="connsiteX5" fmla="*/ 19322 w 95522"/>
                                <a:gd name="connsiteY5" fmla="*/ 376237 h 376237"/>
                                <a:gd name="connsiteX6" fmla="*/ 19322 w 95522"/>
                                <a:gd name="connsiteY6" fmla="*/ 376237 h 376237"/>
                                <a:gd name="connsiteX0" fmla="*/ 9797 w 108222"/>
                                <a:gd name="connsiteY0" fmla="*/ 314325 h 376237"/>
                                <a:gd name="connsiteX1" fmla="*/ 9797 w 108222"/>
                                <a:gd name="connsiteY1" fmla="*/ 314325 h 376237"/>
                                <a:gd name="connsiteX2" fmla="*/ 272 w 108222"/>
                                <a:gd name="connsiteY2" fmla="*/ 80962 h 376237"/>
                                <a:gd name="connsiteX3" fmla="*/ 272 w 108222"/>
                                <a:gd name="connsiteY3" fmla="*/ 0 h 376237"/>
                                <a:gd name="connsiteX4" fmla="*/ 108222 w 108222"/>
                                <a:gd name="connsiteY4" fmla="*/ 300038 h 376237"/>
                                <a:gd name="connsiteX5" fmla="*/ 19322 w 108222"/>
                                <a:gd name="connsiteY5" fmla="*/ 376237 h 376237"/>
                                <a:gd name="connsiteX6" fmla="*/ 19322 w 108222"/>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114571 w 114571"/>
                                <a:gd name="connsiteY4" fmla="*/ 333376 h 376237"/>
                                <a:gd name="connsiteX5" fmla="*/ 19322 w 114571"/>
                                <a:gd name="connsiteY5" fmla="*/ 376237 h 376237"/>
                                <a:gd name="connsiteX6" fmla="*/ 19322 w 114571"/>
                                <a:gd name="connsiteY6"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85030 w 114571"/>
                                <a:gd name="connsiteY4" fmla="*/ 26511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14571"/>
                                <a:gd name="connsiteY0" fmla="*/ 314325 h 376237"/>
                                <a:gd name="connsiteX1" fmla="*/ 9797 w 114571"/>
                                <a:gd name="connsiteY1" fmla="*/ 314325 h 376237"/>
                                <a:gd name="connsiteX2" fmla="*/ 272 w 114571"/>
                                <a:gd name="connsiteY2" fmla="*/ 80962 h 376237"/>
                                <a:gd name="connsiteX3" fmla="*/ 272 w 114571"/>
                                <a:gd name="connsiteY3" fmla="*/ 0 h 376237"/>
                                <a:gd name="connsiteX4" fmla="*/ 97730 w 114571"/>
                                <a:gd name="connsiteY4" fmla="*/ 271462 h 376237"/>
                                <a:gd name="connsiteX5" fmla="*/ 114571 w 114571"/>
                                <a:gd name="connsiteY5" fmla="*/ 333376 h 376237"/>
                                <a:gd name="connsiteX6" fmla="*/ 19322 w 114571"/>
                                <a:gd name="connsiteY6" fmla="*/ 376237 h 376237"/>
                                <a:gd name="connsiteX7" fmla="*/ 19322 w 114571"/>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97730 w 186538"/>
                                <a:gd name="connsiteY4" fmla="*/ 271462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86538"/>
                                <a:gd name="connsiteY0" fmla="*/ 314325 h 376237"/>
                                <a:gd name="connsiteX1" fmla="*/ 9797 w 186538"/>
                                <a:gd name="connsiteY1" fmla="*/ 314325 h 376237"/>
                                <a:gd name="connsiteX2" fmla="*/ 272 w 186538"/>
                                <a:gd name="connsiteY2" fmla="*/ 80962 h 376237"/>
                                <a:gd name="connsiteX3" fmla="*/ 272 w 186538"/>
                                <a:gd name="connsiteY3" fmla="*/ 0 h 376237"/>
                                <a:gd name="connsiteX4" fmla="*/ 101963 w 186538"/>
                                <a:gd name="connsiteY4" fmla="*/ 268287 h 376237"/>
                                <a:gd name="connsiteX5" fmla="*/ 186538 w 186538"/>
                                <a:gd name="connsiteY5" fmla="*/ 282576 h 376237"/>
                                <a:gd name="connsiteX6" fmla="*/ 19322 w 186538"/>
                                <a:gd name="connsiteY6" fmla="*/ 376237 h 376237"/>
                                <a:gd name="connsiteX7" fmla="*/ 19322 w 186538"/>
                                <a:gd name="connsiteY7" fmla="*/ 376237 h 376237"/>
                                <a:gd name="connsiteX0" fmla="*/ 9797 w 161138"/>
                                <a:gd name="connsiteY0" fmla="*/ 314325 h 376237"/>
                                <a:gd name="connsiteX1" fmla="*/ 9797 w 161138"/>
                                <a:gd name="connsiteY1" fmla="*/ 314325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 name="connsiteX0" fmla="*/ 9797 w 161138"/>
                                <a:gd name="connsiteY0" fmla="*/ 314325 h 376237"/>
                                <a:gd name="connsiteX1" fmla="*/ 19323 w 161138"/>
                                <a:gd name="connsiteY1" fmla="*/ 211931 h 376237"/>
                                <a:gd name="connsiteX2" fmla="*/ 272 w 161138"/>
                                <a:gd name="connsiteY2" fmla="*/ 80962 h 376237"/>
                                <a:gd name="connsiteX3" fmla="*/ 272 w 161138"/>
                                <a:gd name="connsiteY3" fmla="*/ 0 h 376237"/>
                                <a:gd name="connsiteX4" fmla="*/ 101963 w 161138"/>
                                <a:gd name="connsiteY4" fmla="*/ 268287 h 376237"/>
                                <a:gd name="connsiteX5" fmla="*/ 161138 w 161138"/>
                                <a:gd name="connsiteY5" fmla="*/ 279401 h 376237"/>
                                <a:gd name="connsiteX6" fmla="*/ 19322 w 161138"/>
                                <a:gd name="connsiteY6" fmla="*/ 376237 h 376237"/>
                                <a:gd name="connsiteX7" fmla="*/ 19322 w 161138"/>
                                <a:gd name="connsiteY7" fmla="*/ 376237 h 376237"/>
                                <a:gd name="connsiteX0" fmla="*/ 9797 w 161138"/>
                                <a:gd name="connsiteY0" fmla="*/ 314325 h 376237"/>
                                <a:gd name="connsiteX1" fmla="*/ 19323 w 161138"/>
                                <a:gd name="connsiteY1" fmla="*/ 211931 h 376237"/>
                                <a:gd name="connsiteX2" fmla="*/ 272 w 161138"/>
                                <a:gd name="connsiteY2" fmla="*/ 80962 h 376237"/>
                                <a:gd name="connsiteX3" fmla="*/ 272 w 161138"/>
                                <a:gd name="connsiteY3" fmla="*/ 0 h 376237"/>
                                <a:gd name="connsiteX4" fmla="*/ 79738 w 161138"/>
                                <a:gd name="connsiteY4" fmla="*/ 206374 h 376237"/>
                                <a:gd name="connsiteX5" fmla="*/ 161138 w 161138"/>
                                <a:gd name="connsiteY5" fmla="*/ 279401 h 376237"/>
                                <a:gd name="connsiteX6" fmla="*/ 19322 w 161138"/>
                                <a:gd name="connsiteY6" fmla="*/ 376237 h 376237"/>
                                <a:gd name="connsiteX7" fmla="*/ 19322 w 161138"/>
                                <a:gd name="connsiteY7" fmla="*/ 376237 h 376237"/>
                                <a:gd name="connsiteX0" fmla="*/ 9797 w 129389"/>
                                <a:gd name="connsiteY0" fmla="*/ 314325 h 376237"/>
                                <a:gd name="connsiteX1" fmla="*/ 19323 w 129389"/>
                                <a:gd name="connsiteY1" fmla="*/ 211931 h 376237"/>
                                <a:gd name="connsiteX2" fmla="*/ 272 w 129389"/>
                                <a:gd name="connsiteY2" fmla="*/ 80962 h 376237"/>
                                <a:gd name="connsiteX3" fmla="*/ 272 w 129389"/>
                                <a:gd name="connsiteY3" fmla="*/ 0 h 376237"/>
                                <a:gd name="connsiteX4" fmla="*/ 79738 w 129389"/>
                                <a:gd name="connsiteY4" fmla="*/ 206374 h 376237"/>
                                <a:gd name="connsiteX5" fmla="*/ 129389 w 129389"/>
                                <a:gd name="connsiteY5" fmla="*/ 234157 h 376237"/>
                                <a:gd name="connsiteX6" fmla="*/ 19322 w 129389"/>
                                <a:gd name="connsiteY6" fmla="*/ 376237 h 376237"/>
                                <a:gd name="connsiteX7" fmla="*/ 19322 w 129389"/>
                                <a:gd name="connsiteY7" fmla="*/ 376237 h 376237"/>
                                <a:gd name="connsiteX0" fmla="*/ 9797 w 165373"/>
                                <a:gd name="connsiteY0" fmla="*/ 314325 h 376240"/>
                                <a:gd name="connsiteX1" fmla="*/ 19323 w 165373"/>
                                <a:gd name="connsiteY1" fmla="*/ 211931 h 376240"/>
                                <a:gd name="connsiteX2" fmla="*/ 272 w 165373"/>
                                <a:gd name="connsiteY2" fmla="*/ 80962 h 376240"/>
                                <a:gd name="connsiteX3" fmla="*/ 272 w 165373"/>
                                <a:gd name="connsiteY3" fmla="*/ 0 h 376240"/>
                                <a:gd name="connsiteX4" fmla="*/ 79738 w 165373"/>
                                <a:gd name="connsiteY4" fmla="*/ 206374 h 376240"/>
                                <a:gd name="connsiteX5" fmla="*/ 129389 w 165373"/>
                                <a:gd name="connsiteY5" fmla="*/ 234157 h 376240"/>
                                <a:gd name="connsiteX6" fmla="*/ 19322 w 165373"/>
                                <a:gd name="connsiteY6" fmla="*/ 376237 h 376240"/>
                                <a:gd name="connsiteX7" fmla="*/ 165373 w 165373"/>
                                <a:gd name="connsiteY7" fmla="*/ 238124 h 376240"/>
                                <a:gd name="connsiteX0" fmla="*/ 25672 w 165373"/>
                                <a:gd name="connsiteY0" fmla="*/ 280988 h 376240"/>
                                <a:gd name="connsiteX1" fmla="*/ 19323 w 165373"/>
                                <a:gd name="connsiteY1" fmla="*/ 211931 h 376240"/>
                                <a:gd name="connsiteX2" fmla="*/ 272 w 165373"/>
                                <a:gd name="connsiteY2" fmla="*/ 80962 h 376240"/>
                                <a:gd name="connsiteX3" fmla="*/ 272 w 165373"/>
                                <a:gd name="connsiteY3" fmla="*/ 0 h 376240"/>
                                <a:gd name="connsiteX4" fmla="*/ 79738 w 165373"/>
                                <a:gd name="connsiteY4" fmla="*/ 206374 h 376240"/>
                                <a:gd name="connsiteX5" fmla="*/ 129389 w 165373"/>
                                <a:gd name="connsiteY5" fmla="*/ 234157 h 376240"/>
                                <a:gd name="connsiteX6" fmla="*/ 19322 w 165373"/>
                                <a:gd name="connsiteY6" fmla="*/ 376237 h 376240"/>
                                <a:gd name="connsiteX7" fmla="*/ 165373 w 165373"/>
                                <a:gd name="connsiteY7" fmla="*/ 238124 h 376240"/>
                                <a:gd name="connsiteX0" fmla="*/ 25672 w 165373"/>
                                <a:gd name="connsiteY0" fmla="*/ 280988 h 376240"/>
                                <a:gd name="connsiteX1" fmla="*/ 19323 w 165373"/>
                                <a:gd name="connsiteY1" fmla="*/ 211931 h 376240"/>
                                <a:gd name="connsiteX2" fmla="*/ 272 w 165373"/>
                                <a:gd name="connsiteY2" fmla="*/ 80962 h 376240"/>
                                <a:gd name="connsiteX3" fmla="*/ 272 w 165373"/>
                                <a:gd name="connsiteY3" fmla="*/ 0 h 376240"/>
                                <a:gd name="connsiteX4" fmla="*/ 79738 w 165373"/>
                                <a:gd name="connsiteY4" fmla="*/ 206374 h 376240"/>
                                <a:gd name="connsiteX5" fmla="*/ 129389 w 165373"/>
                                <a:gd name="connsiteY5" fmla="*/ 234157 h 376240"/>
                                <a:gd name="connsiteX6" fmla="*/ 19322 w 165373"/>
                                <a:gd name="connsiteY6" fmla="*/ 376237 h 376240"/>
                                <a:gd name="connsiteX7" fmla="*/ 165373 w 165373"/>
                                <a:gd name="connsiteY7" fmla="*/ 238124 h 376240"/>
                                <a:gd name="connsiteX0" fmla="*/ 25672 w 165373"/>
                                <a:gd name="connsiteY0" fmla="*/ 280988 h 280988"/>
                                <a:gd name="connsiteX1" fmla="*/ 19323 w 165373"/>
                                <a:gd name="connsiteY1" fmla="*/ 211931 h 280988"/>
                                <a:gd name="connsiteX2" fmla="*/ 272 w 165373"/>
                                <a:gd name="connsiteY2" fmla="*/ 80962 h 280988"/>
                                <a:gd name="connsiteX3" fmla="*/ 272 w 165373"/>
                                <a:gd name="connsiteY3" fmla="*/ 0 h 280988"/>
                                <a:gd name="connsiteX4" fmla="*/ 79738 w 165373"/>
                                <a:gd name="connsiteY4" fmla="*/ 206374 h 280988"/>
                                <a:gd name="connsiteX5" fmla="*/ 129389 w 165373"/>
                                <a:gd name="connsiteY5" fmla="*/ 234157 h 280988"/>
                                <a:gd name="connsiteX6" fmla="*/ 149497 w 165373"/>
                                <a:gd name="connsiteY6" fmla="*/ 219075 h 280988"/>
                                <a:gd name="connsiteX7" fmla="*/ 165373 w 165373"/>
                                <a:gd name="connsiteY7" fmla="*/ 238124 h 280988"/>
                                <a:gd name="connsiteX0" fmla="*/ 22497 w 165373"/>
                                <a:gd name="connsiteY0" fmla="*/ 571501 h 571501"/>
                                <a:gd name="connsiteX1" fmla="*/ 19323 w 165373"/>
                                <a:gd name="connsiteY1" fmla="*/ 211931 h 571501"/>
                                <a:gd name="connsiteX2" fmla="*/ 272 w 165373"/>
                                <a:gd name="connsiteY2" fmla="*/ 80962 h 571501"/>
                                <a:gd name="connsiteX3" fmla="*/ 272 w 165373"/>
                                <a:gd name="connsiteY3" fmla="*/ 0 h 571501"/>
                                <a:gd name="connsiteX4" fmla="*/ 79738 w 165373"/>
                                <a:gd name="connsiteY4" fmla="*/ 206374 h 571501"/>
                                <a:gd name="connsiteX5" fmla="*/ 129389 w 165373"/>
                                <a:gd name="connsiteY5" fmla="*/ 234157 h 571501"/>
                                <a:gd name="connsiteX6" fmla="*/ 149497 w 165373"/>
                                <a:gd name="connsiteY6" fmla="*/ 219075 h 571501"/>
                                <a:gd name="connsiteX7" fmla="*/ 165373 w 165373"/>
                                <a:gd name="connsiteY7" fmla="*/ 238124 h 571501"/>
                                <a:gd name="connsiteX0" fmla="*/ 22497 w 165373"/>
                                <a:gd name="connsiteY0" fmla="*/ 571501 h 571501"/>
                                <a:gd name="connsiteX1" fmla="*/ 19323 w 165373"/>
                                <a:gd name="connsiteY1" fmla="*/ 211931 h 571501"/>
                                <a:gd name="connsiteX2" fmla="*/ 272 w 165373"/>
                                <a:gd name="connsiteY2" fmla="*/ 80962 h 571501"/>
                                <a:gd name="connsiteX3" fmla="*/ 272 w 165373"/>
                                <a:gd name="connsiteY3" fmla="*/ 0 h 571501"/>
                                <a:gd name="connsiteX4" fmla="*/ 79738 w 165373"/>
                                <a:gd name="connsiteY4" fmla="*/ 206374 h 571501"/>
                                <a:gd name="connsiteX5" fmla="*/ 138914 w 165373"/>
                                <a:gd name="connsiteY5" fmla="*/ 231776 h 571501"/>
                                <a:gd name="connsiteX6" fmla="*/ 149497 w 165373"/>
                                <a:gd name="connsiteY6" fmla="*/ 219075 h 571501"/>
                                <a:gd name="connsiteX7" fmla="*/ 165373 w 165373"/>
                                <a:gd name="connsiteY7" fmla="*/ 238124 h 571501"/>
                                <a:gd name="connsiteX0" fmla="*/ 22497 w 174898"/>
                                <a:gd name="connsiteY0" fmla="*/ 571501 h 571501"/>
                                <a:gd name="connsiteX1" fmla="*/ 19323 w 174898"/>
                                <a:gd name="connsiteY1" fmla="*/ 211931 h 571501"/>
                                <a:gd name="connsiteX2" fmla="*/ 272 w 174898"/>
                                <a:gd name="connsiteY2" fmla="*/ 80962 h 571501"/>
                                <a:gd name="connsiteX3" fmla="*/ 272 w 174898"/>
                                <a:gd name="connsiteY3" fmla="*/ 0 h 571501"/>
                                <a:gd name="connsiteX4" fmla="*/ 79738 w 174898"/>
                                <a:gd name="connsiteY4" fmla="*/ 206374 h 571501"/>
                                <a:gd name="connsiteX5" fmla="*/ 138914 w 174898"/>
                                <a:gd name="connsiteY5" fmla="*/ 231776 h 571501"/>
                                <a:gd name="connsiteX6" fmla="*/ 149497 w 174898"/>
                                <a:gd name="connsiteY6" fmla="*/ 219075 h 571501"/>
                                <a:gd name="connsiteX7" fmla="*/ 174898 w 174898"/>
                                <a:gd name="connsiteY7" fmla="*/ 240505 h 571501"/>
                                <a:gd name="connsiteX0" fmla="*/ 22497 w 174898"/>
                                <a:gd name="connsiteY0" fmla="*/ 571501 h 571501"/>
                                <a:gd name="connsiteX1" fmla="*/ 19323 w 174898"/>
                                <a:gd name="connsiteY1" fmla="*/ 211931 h 571501"/>
                                <a:gd name="connsiteX2" fmla="*/ 272 w 174898"/>
                                <a:gd name="connsiteY2" fmla="*/ 80962 h 571501"/>
                                <a:gd name="connsiteX3" fmla="*/ 272 w 174898"/>
                                <a:gd name="connsiteY3" fmla="*/ 0 h 571501"/>
                                <a:gd name="connsiteX4" fmla="*/ 79738 w 174898"/>
                                <a:gd name="connsiteY4" fmla="*/ 206374 h 571501"/>
                                <a:gd name="connsiteX5" fmla="*/ 135739 w 174898"/>
                                <a:gd name="connsiteY5" fmla="*/ 241301 h 571501"/>
                                <a:gd name="connsiteX6" fmla="*/ 149497 w 174898"/>
                                <a:gd name="connsiteY6" fmla="*/ 219075 h 571501"/>
                                <a:gd name="connsiteX7" fmla="*/ 174898 w 174898"/>
                                <a:gd name="connsiteY7" fmla="*/ 240505 h 571501"/>
                                <a:gd name="connsiteX0" fmla="*/ 22497 w 186539"/>
                                <a:gd name="connsiteY0" fmla="*/ 571501 h 571501"/>
                                <a:gd name="connsiteX1" fmla="*/ 19323 w 186539"/>
                                <a:gd name="connsiteY1" fmla="*/ 211931 h 571501"/>
                                <a:gd name="connsiteX2" fmla="*/ 272 w 186539"/>
                                <a:gd name="connsiteY2" fmla="*/ 80962 h 571501"/>
                                <a:gd name="connsiteX3" fmla="*/ 272 w 186539"/>
                                <a:gd name="connsiteY3" fmla="*/ 0 h 571501"/>
                                <a:gd name="connsiteX4" fmla="*/ 79738 w 186539"/>
                                <a:gd name="connsiteY4" fmla="*/ 206374 h 571501"/>
                                <a:gd name="connsiteX5" fmla="*/ 186539 w 186539"/>
                                <a:gd name="connsiteY5" fmla="*/ 248445 h 571501"/>
                                <a:gd name="connsiteX6" fmla="*/ 149497 w 186539"/>
                                <a:gd name="connsiteY6" fmla="*/ 219075 h 571501"/>
                                <a:gd name="connsiteX7" fmla="*/ 174898 w 186539"/>
                                <a:gd name="connsiteY7" fmla="*/ 240505 h 571501"/>
                                <a:gd name="connsiteX0" fmla="*/ 22497 w 186539"/>
                                <a:gd name="connsiteY0" fmla="*/ 571501 h 571501"/>
                                <a:gd name="connsiteX1" fmla="*/ 19323 w 186539"/>
                                <a:gd name="connsiteY1" fmla="*/ 211931 h 571501"/>
                                <a:gd name="connsiteX2" fmla="*/ 272 w 186539"/>
                                <a:gd name="connsiteY2" fmla="*/ 80962 h 571501"/>
                                <a:gd name="connsiteX3" fmla="*/ 272 w 186539"/>
                                <a:gd name="connsiteY3" fmla="*/ 0 h 571501"/>
                                <a:gd name="connsiteX4" fmla="*/ 79738 w 186539"/>
                                <a:gd name="connsiteY4" fmla="*/ 206374 h 571501"/>
                                <a:gd name="connsiteX5" fmla="*/ 186539 w 186539"/>
                                <a:gd name="connsiteY5" fmla="*/ 248445 h 571501"/>
                                <a:gd name="connsiteX6" fmla="*/ 149497 w 186539"/>
                                <a:gd name="connsiteY6" fmla="*/ 219075 h 571501"/>
                                <a:gd name="connsiteX0" fmla="*/ 22497 w 186539"/>
                                <a:gd name="connsiteY0" fmla="*/ 571501 h 571501"/>
                                <a:gd name="connsiteX1" fmla="*/ 19323 w 186539"/>
                                <a:gd name="connsiteY1" fmla="*/ 211931 h 571501"/>
                                <a:gd name="connsiteX2" fmla="*/ 272 w 186539"/>
                                <a:gd name="connsiteY2" fmla="*/ 80962 h 571501"/>
                                <a:gd name="connsiteX3" fmla="*/ 272 w 186539"/>
                                <a:gd name="connsiteY3" fmla="*/ 0 h 571501"/>
                                <a:gd name="connsiteX4" fmla="*/ 79738 w 186539"/>
                                <a:gd name="connsiteY4" fmla="*/ 206374 h 571501"/>
                                <a:gd name="connsiteX5" fmla="*/ 186539 w 186539"/>
                                <a:gd name="connsiteY5" fmla="*/ 248445 h 571501"/>
                                <a:gd name="connsiteX6" fmla="*/ 178072 w 186539"/>
                                <a:gd name="connsiteY6" fmla="*/ 557212 h 571501"/>
                                <a:gd name="connsiteX0" fmla="*/ 22497 w 186539"/>
                                <a:gd name="connsiteY0" fmla="*/ 571501 h 571504"/>
                                <a:gd name="connsiteX1" fmla="*/ 19323 w 186539"/>
                                <a:gd name="connsiteY1" fmla="*/ 211931 h 571504"/>
                                <a:gd name="connsiteX2" fmla="*/ 272 w 186539"/>
                                <a:gd name="connsiteY2" fmla="*/ 80962 h 571504"/>
                                <a:gd name="connsiteX3" fmla="*/ 272 w 186539"/>
                                <a:gd name="connsiteY3" fmla="*/ 0 h 571504"/>
                                <a:gd name="connsiteX4" fmla="*/ 79738 w 186539"/>
                                <a:gd name="connsiteY4" fmla="*/ 206374 h 571504"/>
                                <a:gd name="connsiteX5" fmla="*/ 186539 w 186539"/>
                                <a:gd name="connsiteY5" fmla="*/ 248445 h 571504"/>
                                <a:gd name="connsiteX6" fmla="*/ 159023 w 186539"/>
                                <a:gd name="connsiteY6" fmla="*/ 571500 h 571504"/>
                                <a:gd name="connsiteX0" fmla="*/ 22497 w 159092"/>
                                <a:gd name="connsiteY0" fmla="*/ 571501 h 571504"/>
                                <a:gd name="connsiteX1" fmla="*/ 19323 w 159092"/>
                                <a:gd name="connsiteY1" fmla="*/ 211931 h 571504"/>
                                <a:gd name="connsiteX2" fmla="*/ 272 w 159092"/>
                                <a:gd name="connsiteY2" fmla="*/ 80962 h 571504"/>
                                <a:gd name="connsiteX3" fmla="*/ 272 w 159092"/>
                                <a:gd name="connsiteY3" fmla="*/ 0 h 571504"/>
                                <a:gd name="connsiteX4" fmla="*/ 79738 w 159092"/>
                                <a:gd name="connsiteY4" fmla="*/ 206374 h 571504"/>
                                <a:gd name="connsiteX5" fmla="*/ 157964 w 159092"/>
                                <a:gd name="connsiteY5" fmla="*/ 227013 h 571504"/>
                                <a:gd name="connsiteX6" fmla="*/ 159023 w 159092"/>
                                <a:gd name="connsiteY6" fmla="*/ 571500 h 571504"/>
                                <a:gd name="connsiteX0" fmla="*/ 22497 w 160945"/>
                                <a:gd name="connsiteY0" fmla="*/ 571501 h 571504"/>
                                <a:gd name="connsiteX1" fmla="*/ 19323 w 160945"/>
                                <a:gd name="connsiteY1" fmla="*/ 211931 h 571504"/>
                                <a:gd name="connsiteX2" fmla="*/ 272 w 160945"/>
                                <a:gd name="connsiteY2" fmla="*/ 80962 h 571504"/>
                                <a:gd name="connsiteX3" fmla="*/ 272 w 160945"/>
                                <a:gd name="connsiteY3" fmla="*/ 0 h 571504"/>
                                <a:gd name="connsiteX4" fmla="*/ 79738 w 160945"/>
                                <a:gd name="connsiteY4" fmla="*/ 206374 h 571504"/>
                                <a:gd name="connsiteX5" fmla="*/ 157964 w 160945"/>
                                <a:gd name="connsiteY5" fmla="*/ 227013 h 571504"/>
                                <a:gd name="connsiteX6" fmla="*/ 159023 w 160945"/>
                                <a:gd name="connsiteY6" fmla="*/ 571500 h 571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0945" h="571504">
                                  <a:moveTo>
                                    <a:pt x="22497" y="571501"/>
                                  </a:moveTo>
                                  <a:cubicBezTo>
                                    <a:pt x="20381" y="548482"/>
                                    <a:pt x="23027" y="293688"/>
                                    <a:pt x="19323" y="211931"/>
                                  </a:cubicBezTo>
                                  <a:cubicBezTo>
                                    <a:pt x="15619" y="130175"/>
                                    <a:pt x="1648" y="141485"/>
                                    <a:pt x="272" y="80962"/>
                                  </a:cubicBezTo>
                                  <a:cubicBezTo>
                                    <a:pt x="-341" y="53982"/>
                                    <a:pt x="272" y="26987"/>
                                    <a:pt x="272" y="0"/>
                                  </a:cubicBezTo>
                                  <a:lnTo>
                                    <a:pt x="79738" y="206374"/>
                                  </a:lnTo>
                                  <a:lnTo>
                                    <a:pt x="157964" y="227013"/>
                                  </a:lnTo>
                                  <a:cubicBezTo>
                                    <a:pt x="162551" y="288660"/>
                                    <a:pt x="160963" y="572823"/>
                                    <a:pt x="159023" y="571500"/>
                                  </a:cubicBezTo>
                                </a:path>
                              </a:pathLst>
                            </a:custGeom>
                            <a:solidFill>
                              <a:schemeClr val="bg1">
                                <a:lumMod val="75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Straight Connector 56"/>
                          <wps:cNvCnPr/>
                          <wps:spPr>
                            <a:xfrm>
                              <a:off x="1837234" y="2983622"/>
                              <a:ext cx="31701" cy="658576"/>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54C7B3" id="Group 18" o:spid="_x0000_s1026" style="position:absolute;margin-left:-160pt;margin-top:25.35pt;width:85pt;height:56.65pt;z-index:251704320" coordorigin=",22218" coordsize="10586,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">
                <v:roundrect id="Rounded Rectangle 19" o:spid="_x0000_s1027" style="position:absolute;top:22218;width:10586;height:7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" fillcolor="white [3212]" strokecolor="#00b050" strokeweight="4.25pt">
                  <v:stroke joinstyle="miter"/>
                  <v:shadow on="t" color="black" opacity="26214f" origin="-.5,-.5" offset=".74836mm,.74836mm"/>
                </v:roundrect>
                <v:group id="Group 37" o:spid="_x0000_s1028" style="position:absolute;left:376;top:23741;width:9540;height:4431" coordorigin="376,23741" coordsize="1935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1" o:spid="_x0000_s1029" style="position:absolute;left:4860;top:32457;width:9025;height:3688;rotation:180;visibility:visible;mso-wrap-style:square;v-text-anchor:middle" coordsize="1309398,86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" path="m1220085,734668v7093,1218,-187935,123062,-282178,118709c909302,869448,1222338,864513,1083001,842232,943664,819951,268928,758183,101887,719690,-65154,681197,22178,716798,27783,600134,33395,483315,50635,237118,52609,19701l1294158,v474,263201,14766,427327,15240,690528e" fillcolor="#bfbfbf [2412]" strokecolor="black [3213]" strokeweight=".5pt">
                    <v:stroke dashstyle="3 1" joinstyle="miter"/>
                    <v:path arrowok="t" o:connecttype="custom" o:connectlocs="840995,314064;646492,364811;746504,360047;70230,307661;19151,256552;36263,8422;892053,0;902558,295195" o:connectangles="0,0,0,0,0,0,0,0"/>
                  </v:shape>
                  <v:shape id="Freeform 22" o:spid="_x0000_s1030" style="position:absolute;left:454;top:23805;width:4406;height:8755;visibility:visible;mso-wrap-style:square;v-text-anchor:middle" coordsize="559124,8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" path="m,747713r,l73819,2382,530948,r28176,883444e" fillcolor="#bfbfbf [2412]" strokecolor="black [3213]" strokeweight=".5pt">
                    <v:stroke dashstyle="3 1" joinstyle="miter"/>
                    <v:path arrowok="t" o:connecttype="custom" o:connectlocs="0,740953;0,740953;58166,2360;418362,0;440563,875457" o:connectangles="0,0,0,0,0"/>
                  </v:shape>
                  <v:shape id="Freeform 23" o:spid="_x0000_s1031" style="position:absolute;left:6028;top:30400;width:2691;height:2365;visibility:visible;mso-wrap-style:square;v-text-anchor:middle" coordsize="269081,2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" path="m,233353c19447,155962,32940,48806,50006,26184,67072,3562,87313,101591,102394,97622,117475,93653,121444,-17472,140494,2372v19050,19844,61119,168275,76200,214312c231775,262722,269081,213510,269081,219066e" fillcolor="#bfbfbf [2412]" strokecolor="black [3213]" strokeweight="1pt">
                    <v:stroke joinstyle="miter"/>
                    <v:path arrowok="t" o:connecttype="custom" o:connectlocs="0,233353;50006,26184;102394,97622;140494,2372;216694,216684;269081,219066" o:connectangles="0,0,0,0,0,0"/>
                  </v:shape>
                  <v:shape id="Freeform 24" o:spid="_x0000_s1032" style="position:absolute;left:8726;top:30591;width:2381;height:2689;visibility:visible;mso-wrap-style:square;v-text-anchor:middle" coordsize="238125,22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" path="m,171615v19447,-77391,40482,57152,61913,40595c83344,195653,105834,106565,128588,72270,151342,37975,180182,-19263,198438,6442v18256,25705,23018,161319,39687,220056e" fillcolor="#bfbfbf [2412]" strokecolor="black [3213]" strokeweight="1pt">
                    <v:stroke joinstyle="miter"/>
                    <v:path arrowok="t" o:connecttype="custom" o:connectlocs="0,203714;61913,251902;128588,85787;198438,7647;238125,268862" o:connectangles="0,0,0,0,0"/>
                  </v:shape>
                  <v:line id="Straight Connector 43" o:spid="_x0000_s1033" style="position:absolute;visibility:visible;mso-wrap-style:square" from="1464,31721" to="5064,3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" strokecolor="white [3212]" strokeweight="6pt">
                    <v:stroke joinstyle="miter"/>
                  </v:line>
                  <v:shape id="Freeform 26" o:spid="_x0000_s1034" style="position:absolute;left:376;top:29441;width:2763;height:2280;visibility:visible;mso-wrap-style:square;v-text-anchor:middle" coordsize="276225,22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" path="m,197634c19447,120243,38894,42853,57150,26184,75406,9515,94457,101591,109538,97622,124619,93653,130176,-17472,147638,2372v17462,19844,32544,123825,66675,214312c232569,243672,276225,213510,276225,219066e" fillcolor="white [3212]" strokecolor="black [3213]" strokeweight="1pt">
                    <v:stroke joinstyle="miter"/>
                    <v:path arrowok="t" o:connecttype="custom" o:connectlocs="0,197634;57150,26184;109538,97622;147638,2372;214313,216684;276225,219066" o:connectangles="0,0,0,0,0,0"/>
                  </v:shape>
                  <v:shape id="Freeform 27" o:spid="_x0000_s1035" style="position:absolute;left:13731;top:23741;width:4647;height:10700;visibility:visible;mso-wrap-style:square;v-text-anchor:middle" coordsize="567843,10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" path="m,1023254c11722,858983,68977,338401,105209,2382l510021,r57822,736063e" fillcolor="#bfbfbf [2412]" strokecolor="black [3213]" strokeweight=".5pt">
                    <v:stroke dashstyle="3 1" joinstyle="miter"/>
                    <v:path arrowok="t" o:connecttype="custom" o:connectlocs="0,1069909;86098,2491;417377,0;464696,769624" o:connectangles="0,0,0,0"/>
                  </v:shape>
                  <v:shape id="Freeform 28" o:spid="_x0000_s1036" style="position:absolute;left:11157;top:30805;width:2659;height:2813;visibility:visible;mso-wrap-style:square;v-text-anchor:middle" coordsize="265906,28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" path="m,251073c32147,240357,44053,110447,65881,85179v21828,-25268,47890,27782,65088,14288c148167,85973,153194,-22506,169069,4217v15875,26723,42069,209550,57150,255587c241300,305842,265906,262980,265906,268536e" fillcolor="#bfbfbf [2412]" strokecolor="black [3213]" strokeweight="1pt">
                    <v:stroke joinstyle="miter"/>
                    <v:path arrowok="t" o:connecttype="custom" o:connectlocs="0,251073;65881,85179;130969,99467;169069,4217;226219,259804;265906,268536" o:connectangles="0,0,0,0,0,0"/>
                  </v:shape>
                  <v:shape id="Freeform 29" o:spid="_x0000_s1037" style="position:absolute;left:3145;top:29683;width:2894;height:3089;visibility:visible;mso-wrap-style:square;v-text-anchor:middle" coordsize="289372,30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" path="m,201441v19447,-77391,43657,45244,61913,28575c80169,213347,95251,138735,109538,101429,123826,64123,126207,-23983,147638,6179v21431,30162,73818,217488,90487,276225c253413,328272,289114,300648,289372,300436e" fillcolor="white [3212]" strokecolor="black [3213]" strokeweight="1pt">
                    <v:stroke joinstyle="miter"/>
                    <v:path arrowok="t" o:connecttype="custom" o:connectlocs="0,201441;61913,230016;109538,101429;147638,6179;238125,282404;289372,300436" o:connectangles="0,0,0,0,0,0"/>
                  </v:shape>
                  <v:shape id="Freeform 30" o:spid="_x0000_s1038" style="position:absolute;left:4798;top:30211;width:1209;height:3762;visibility:visible;mso-wrap-style:square;v-text-anchor:middle" coordsize="161138,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" path="m9797,314325r,c6903,250659,1648,141485,272,80962,-341,53982,272,26987,272,l101963,268287r59175,11114l19322,376237r,e" fillcolor="#bfbfbf [2412]" stroked="f" strokeweight="1pt">
                    <v:stroke dashstyle="3 1" joinstyle="miter"/>
                    <v:path arrowok="t" o:connecttype="custom" o:connectlocs="7348,314325;7348,314325;204,80962;204,0;76472,268287;120853,279401;14491,376237;14491,376237" o:connectangles="0,0,0,0,0,0,0,0"/>
                  </v:shape>
                  <v:line id="Straight Connector 49" o:spid="_x0000_s1039" style="position:absolute;visibility:visible;mso-wrap-style:square" from="4860,29683" to="4860,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" strokecolor="black [3213]" strokeweight="1.5pt">
                    <v:stroke dashstyle="3 1" joinstyle="miter"/>
                  </v:line>
                  <v:shape id="Freeform 32" o:spid="_x0000_s1040" style="position:absolute;left:6197;top:32243;width:2112;height:1032;visibility:visible;mso-wrap-style:square;v-text-anchor:middle" coordsize="281531,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" path="m68804,98425c64394,67469,1389,138310,13,77787,-600,50807,21179,26987,21179,l237171,26987r44360,50800e" fillcolor="#bfbfbf [2412]" stroked="f" strokeweight="1pt">
                    <v:stroke dashstyle="3 1" joinstyle="miter"/>
                    <v:path arrowok="t" o:connecttype="custom" o:connectlocs="51603,98425;10,77787;15884,0;177877,26987;211147,77787" o:connectangles="0,0,0,0,0"/>
                  </v:shape>
                  <v:shape id="Freeform 33" o:spid="_x0000_s1041" style="position:absolute;left:11497;top:32617;width:1625;height:1032;visibility:visible;mso-wrap-style:square;v-text-anchor:middle" coordsize="281531,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" path="m68804,98425c64394,67469,1389,138310,13,77787,-600,50807,21179,26987,21179,l275271,23812r6260,53975e" fillcolor="#bfbfbf [2412]" stroked="f" strokeweight="1pt">
                    <v:stroke dashstyle="3 1" joinstyle="miter"/>
                    <v:path arrowok="t" o:connecttype="custom" o:connectlocs="39721,98425;8,77787;12227,0;158917,23812;162531,77787" o:connectangles="0,0,0,0,0"/>
                  </v:shape>
                  <v:shape id="Freeform 34" o:spid="_x0000_s1042" style="position:absolute;left:13731;top:29453;width:3080;height:3938;visibility:visible;mso-wrap-style:square;v-text-anchor:middle" coordsize="307975,3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" path="m,393860c19447,316469,65352,75037,88900,25560v23548,-49477,37307,75407,52388,71438c156369,93029,161926,-14921,179388,1748v17462,16669,32544,104775,66675,195262c264319,223998,307975,212886,307975,218442e" fillcolor="white [3212]" strokecolor="black [3213]" strokeweight="1pt">
                    <v:stroke joinstyle="miter"/>
                    <v:path arrowok="t" o:connecttype="custom" o:connectlocs="0,393860;88900,25560;141288,96998;179388,1748;246063,197010;307975,218442" o:connectangles="0,0,0,0,0,0"/>
                  </v:shape>
                  <v:shape id="Freeform 35" o:spid="_x0000_s1043" style="position:absolute;left:16818;top:29689;width:2894;height:3089;visibility:visible;mso-wrap-style:square;v-text-anchor:middle" coordsize="289372,30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" path="m,201441v19447,-77391,43657,45244,61913,28575c80169,213347,95251,138735,109538,101429,123826,64123,126207,-23983,147638,6179v21431,30162,73818,217488,90487,276225c253413,328272,289114,300648,289372,300436e" fillcolor="white [3212]" strokecolor="black [3213]" strokeweight="1pt">
                    <v:stroke joinstyle="miter"/>
                    <v:path arrowok="t" o:connecttype="custom" o:connectlocs="0,201441;61913,230016;109538,101429;147638,6179;238125,282404;289372,300436" o:connectangles="0,0,0,0,0,0"/>
                  </v:shape>
                  <v:shape id="Freeform 36" o:spid="_x0000_s1044" style="position:absolute;left:13797;top:31735;width:3727;height:2706;visibility:visible;mso-wrap-style:square;v-text-anchor:middle" coordsize="645432,27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" path="m115101,258405c110691,227449,18815,307814,17439,247291,5950,241133,-2733,208226,795,195261,4323,182296,-3171,144825,42729,138548l461812,5198,549384,r96048,66316e" fillcolor="white [3212]" stroked="f" strokeweight="1pt">
                    <v:stroke dashstyle="3 1" joinstyle="miter"/>
                    <v:path arrowok="t" o:connecttype="custom" o:connectlocs="66449,258405;10068,247291;459,195261;24668,138548;266609,5198;317165,0;372615,66316" o:connectangles="0,0,0,0,0,0,0"/>
                  </v:shape>
                  <v:shape id="Freeform 37" o:spid="_x0000_s1045" style="position:absolute;left:18520;top:30706;width:1207;height:5716;visibility:visible;mso-wrap-style:square;v-text-anchor:middle" coordsize="160945,57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" path="m22497,571501c20381,548482,23027,293688,19323,211931,15619,130175,1648,141485,272,80962,-341,53982,272,26987,272,l79738,206374r78226,20639c162551,288660,160963,572823,159023,571500e" fillcolor="#bfbfbf [2412]" stroked="f" strokeweight="1pt">
                    <v:stroke dashstyle="3 1" joinstyle="miter"/>
                    <v:path arrowok="t" o:connecttype="custom" o:connectlocs="16873,571501;14492,211931;204,80962;204,0;59804,206374;118473,227013;119267,571500" o:connectangles="0,0,0,0,0,0,0"/>
                  </v:shape>
                  <v:line id="Straight Connector 56" o:spid="_x0000_s1046" style="position:absolute;visibility:visible;mso-wrap-style:square" from="18372,29836" to="18689,3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" strokecolor="black [3213]" strokeweight="1.5pt">
                    <v:stroke dashstyle="3 1" joinstyle="miter"/>
                  </v:line>
                </v:group>
              </v:group>
            </w:pict>
          </mc:Fallback>
        </mc:AlternateContent>
      </w:r>
      <w:r w:rsidR="00E714FA" w:rsidRPr="00E714FA">
        <w:t xml:space="preserve"> </w:t>
      </w:r>
      <w:r w:rsidR="009B413A" w:rsidRPr="009B413A">
        <w:rPr>
          <w:b/>
          <w:bCs/>
        </w:rPr>
        <w:t xml:space="preserve">Proper protection </w:t>
      </w:r>
    </w:p>
    <w:p w14:paraId="3986282C" w14:textId="70813C37" w:rsidR="009B413A" w:rsidRDefault="009B413A" w:rsidP="009B413A">
      <w:r>
        <w:t xml:space="preserve">Propper protection of the </w:t>
      </w:r>
      <w:proofErr w:type="gramStart"/>
      <w:r w:rsidR="003403A0" w:rsidRPr="00F3700F">
        <w:rPr>
          <w:rFonts w:eastAsiaTheme="majorEastAsia" w:cstheme="majorBidi"/>
          <w:noProof/>
          <w:color w:val="000000" w:themeColor="text1"/>
          <w:spacing w:val="6"/>
          <w:szCs w:val="20"/>
          <w:lang w:val="en-GB"/>
        </w:rPr>
        <w:t>PowerAllocator</w:t>
      </w:r>
      <w:r w:rsidR="003403A0" w:rsidRPr="00F3700F">
        <w:rPr>
          <w:rFonts w:eastAsiaTheme="majorEastAsia" w:cstheme="majorBidi"/>
          <w:noProof/>
          <w:color w:val="000000" w:themeColor="text1"/>
          <w:spacing w:val="6"/>
          <w:szCs w:val="20"/>
          <w:vertAlign w:val="superscript"/>
          <w:lang w:val="en-GB"/>
        </w:rPr>
        <w:t>TM</w:t>
      </w:r>
      <w:r w:rsidR="003403A0">
        <w:t xml:space="preserve">  </w:t>
      </w:r>
      <w:r>
        <w:t>solution</w:t>
      </w:r>
      <w:proofErr w:type="gramEnd"/>
      <w:r>
        <w:t xml:space="preserve"> is achieved by a combination of </w:t>
      </w:r>
      <w:r w:rsidR="00E63C6E">
        <w:t xml:space="preserve">conventional protection methods </w:t>
      </w:r>
      <w:r>
        <w:t xml:space="preserve">and </w:t>
      </w:r>
      <w:r w:rsidR="00E63C6E">
        <w:t xml:space="preserve">unique power component </w:t>
      </w:r>
      <w:r>
        <w:t xml:space="preserve">devices. Since protection devices has a controllable switching the fault current can be blocked much faster than what is possible with traditional circuit breakers with associated protection relay. This gives the possibility for safe operation with a </w:t>
      </w:r>
      <w:r w:rsidR="00E06CD7">
        <w:t>combined</w:t>
      </w:r>
      <w:r>
        <w:t xml:space="preserve"> DC </w:t>
      </w:r>
      <w:r w:rsidR="00E63C6E">
        <w:t>link</w:t>
      </w:r>
      <w:r>
        <w:t xml:space="preserve"> </w:t>
      </w:r>
      <w:r w:rsidR="0032261C">
        <w:t xml:space="preserve">in the </w:t>
      </w:r>
      <w:r w:rsidR="00E34DA7" w:rsidRPr="00F3700F">
        <w:rPr>
          <w:rFonts w:eastAsiaTheme="majorEastAsia" w:cstheme="majorBidi"/>
          <w:noProof/>
          <w:color w:val="000000" w:themeColor="text1"/>
          <w:spacing w:val="6"/>
          <w:szCs w:val="20"/>
          <w:lang w:val="en-GB"/>
        </w:rPr>
        <w:t>PowerAllocator</w:t>
      </w:r>
      <w:r w:rsidR="00E34DA7" w:rsidRPr="00F3700F">
        <w:rPr>
          <w:rFonts w:eastAsiaTheme="majorEastAsia" w:cstheme="majorBidi"/>
          <w:noProof/>
          <w:color w:val="000000" w:themeColor="text1"/>
          <w:spacing w:val="6"/>
          <w:szCs w:val="20"/>
          <w:vertAlign w:val="superscript"/>
          <w:lang w:val="en-GB"/>
        </w:rPr>
        <w:t>TM</w:t>
      </w:r>
      <w:r w:rsidR="0032261C">
        <w:t>.</w:t>
      </w:r>
      <w:r w:rsidR="00E63C6E">
        <w:t xml:space="preserve"> Additional protective devices covering the hidden failure aspect is also used in the different setups.</w:t>
      </w:r>
    </w:p>
    <w:p w14:paraId="3E52A6D2" w14:textId="3BABE221" w:rsidR="00556613" w:rsidRDefault="00E63C6E" w:rsidP="004F4E3B">
      <w:pPr>
        <w:autoSpaceDE w:val="0"/>
        <w:autoSpaceDN w:val="0"/>
        <w:adjustRightInd w:val="0"/>
        <w:spacing w:after="0" w:line="240" w:lineRule="auto"/>
        <w:rPr>
          <w:rFonts w:cs="TiemposText-Regular"/>
          <w:szCs w:val="18"/>
        </w:rPr>
      </w:pPr>
      <w:r>
        <w:rPr>
          <w:rFonts w:cs="TiemposText-Regular"/>
          <w:szCs w:val="18"/>
        </w:rPr>
        <w:t xml:space="preserve">Figure 5 shows some </w:t>
      </w:r>
      <w:r w:rsidR="0029682F">
        <w:rPr>
          <w:rFonts w:cs="TiemposText-Regular"/>
          <w:szCs w:val="18"/>
        </w:rPr>
        <w:t xml:space="preserve">a failure mode in a main redundancy group </w:t>
      </w:r>
    </w:p>
    <w:p w14:paraId="5D833318" w14:textId="10A4586D" w:rsidR="00E63C6E" w:rsidRDefault="00E63C6E" w:rsidP="004F4E3B">
      <w:pPr>
        <w:autoSpaceDE w:val="0"/>
        <w:autoSpaceDN w:val="0"/>
        <w:adjustRightInd w:val="0"/>
        <w:spacing w:after="0" w:line="240" w:lineRule="auto"/>
      </w:pPr>
    </w:p>
    <w:p w14:paraId="6885F666" w14:textId="230F6786" w:rsidR="0029682F" w:rsidRDefault="0029682F" w:rsidP="0029682F">
      <w:pPr>
        <w:keepNext/>
        <w:autoSpaceDE w:val="0"/>
        <w:autoSpaceDN w:val="0"/>
        <w:adjustRightInd w:val="0"/>
        <w:spacing w:after="0" w:line="240" w:lineRule="auto"/>
      </w:pPr>
      <w:r>
        <w:object w:dxaOrig="21241" w:dyaOrig="13981" w14:anchorId="1998E881">
          <v:shape id="_x0000_i1029" type="#_x0000_t75" style="width:268.5pt;height:176.2pt" o:ole="">
            <v:imagedata r:id="rId34" o:title=""/>
          </v:shape>
          <o:OLEObject Type="Embed" ProgID="Visio.Drawing.15" ShapeID="_x0000_i1029" DrawAspect="Content" ObjectID="_1667388956" r:id="rId35"/>
        </w:object>
      </w:r>
    </w:p>
    <w:p w14:paraId="0BE0F4B7" w14:textId="6E9F4ED4" w:rsidR="0029682F" w:rsidRPr="004F4E3B" w:rsidRDefault="0029682F" w:rsidP="0029682F">
      <w:pPr>
        <w:pStyle w:val="Caption"/>
        <w:jc w:val="center"/>
        <w:rPr>
          <w:rFonts w:cs="TiemposText-Regular"/>
        </w:rPr>
      </w:pPr>
      <w:r>
        <w:t xml:space="preserve">Figure </w:t>
      </w:r>
      <w:r>
        <w:fldChar w:fldCharType="begin"/>
      </w:r>
      <w:r>
        <w:instrText xml:space="preserve"> SEQ Figure \* ARABIC </w:instrText>
      </w:r>
      <w:r>
        <w:fldChar w:fldCharType="separate"/>
      </w:r>
      <w:r>
        <w:rPr>
          <w:noProof/>
        </w:rPr>
        <w:t>5</w:t>
      </w:r>
      <w:r>
        <w:fldChar w:fldCharType="end"/>
      </w:r>
      <w:r>
        <w:t xml:space="preserve"> Failure Mode</w:t>
      </w: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F84420" w14:paraId="342BE3E4" w14:textId="77777777" w:rsidTr="003A0CDA">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91D5C" w14:textId="77777777" w:rsidR="00F84420" w:rsidRDefault="002167C8" w:rsidP="00F84420">
            <w:sdt>
              <w:sdtPr>
                <w:rPr>
                  <w:noProof/>
                </w:rPr>
                <w:id w:val="328491016"/>
                <w:picture/>
              </w:sdtPr>
              <w:sdtEndPr/>
              <w:sdtContent>
                <w:r w:rsidR="00F84420" w:rsidRPr="00946466">
                  <w:rPr>
                    <w:noProof/>
                  </w:rPr>
                  <w:t xml:space="preserve"> </w:t>
                </w:r>
              </w:sdtContent>
            </w:sdt>
          </w:p>
          <w:p w14:paraId="492D6A38" w14:textId="2C2EDB04" w:rsidR="00E714FA" w:rsidRDefault="001D0E72" w:rsidP="00E714FA">
            <w:pPr>
              <w:keepNext/>
            </w:pPr>
            <w:r w:rsidRPr="001D0E72">
              <w:rPr>
                <w:rFonts w:cs="TiemposText-Regular"/>
                <w:noProof/>
                <w:szCs w:val="18"/>
              </w:rPr>
              <mc:AlternateContent>
                <mc:Choice Requires="wps">
                  <w:drawing>
                    <wp:anchor distT="0" distB="0" distL="114300" distR="114300" simplePos="0" relativeHeight="251712512" behindDoc="0" locked="0" layoutInCell="1" allowOverlap="1" wp14:anchorId="19D2B76E" wp14:editId="7FAD2B4D">
                      <wp:simplePos x="0" y="0"/>
                      <wp:positionH relativeFrom="column">
                        <wp:posOffset>852391</wp:posOffset>
                      </wp:positionH>
                      <wp:positionV relativeFrom="paragraph">
                        <wp:posOffset>844689</wp:posOffset>
                      </wp:positionV>
                      <wp:extent cx="848623" cy="181735"/>
                      <wp:effectExtent l="0" t="28575" r="18415" b="18415"/>
                      <wp:wrapNone/>
                      <wp:docPr id="14" name="Arrow: Right 3"/>
                      <wp:cNvGraphicFramePr/>
                      <a:graphic xmlns:a="http://schemas.openxmlformats.org/drawingml/2006/main">
                        <a:graphicData uri="http://schemas.microsoft.com/office/word/2010/wordprocessingShape">
                          <wps:wsp>
                            <wps:cNvSpPr/>
                            <wps:spPr>
                              <a:xfrm rot="16200000">
                                <a:off x="0" y="0"/>
                                <a:ext cx="848623" cy="181735"/>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7FC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67.1pt;margin-top:66.5pt;width:66.8pt;height:14.3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" adj="19287" fillcolor="#92d050" strokecolor="black [3213]" strokeweight="1pt"/>
                  </w:pict>
                </mc:Fallback>
              </mc:AlternateContent>
            </w:r>
            <w:r w:rsidR="00F84420" w:rsidRPr="009603B2">
              <w:rPr>
                <w:noProof/>
              </w:rPr>
              <w:drawing>
                <wp:inline distT="0" distB="0" distL="0" distR="0" wp14:anchorId="12D25F33" wp14:editId="5F730B52">
                  <wp:extent cx="1520248" cy="1866900"/>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7667" cy="1888291"/>
                          </a:xfrm>
                          <a:prstGeom prst="rect">
                            <a:avLst/>
                          </a:prstGeom>
                        </pic:spPr>
                      </pic:pic>
                    </a:graphicData>
                  </a:graphic>
                </wp:inline>
              </w:drawing>
            </w:r>
          </w:p>
          <w:p w14:paraId="4D284BF5" w14:textId="47DDF40C" w:rsidR="00F84420" w:rsidRDefault="00E714FA" w:rsidP="00E714FA">
            <w:pPr>
              <w:pStyle w:val="Caption"/>
            </w:pPr>
            <w:r>
              <w:t xml:space="preserve">Figure </w:t>
            </w:r>
            <w:r>
              <w:fldChar w:fldCharType="begin"/>
            </w:r>
            <w:r>
              <w:instrText xml:space="preserve"> SEQ Figure \* ARABIC </w:instrText>
            </w:r>
            <w:r>
              <w:fldChar w:fldCharType="separate"/>
            </w:r>
            <w:r w:rsidR="0029682F">
              <w:rPr>
                <w:noProof/>
              </w:rPr>
              <w:t>6</w:t>
            </w:r>
            <w:r>
              <w:fldChar w:fldCharType="end"/>
            </w:r>
            <w:r>
              <w:t xml:space="preserve"> Efficiency Curve with energy control</w:t>
            </w:r>
          </w:p>
          <w:p w14:paraId="2E7C8BCA" w14:textId="05A32F93" w:rsidR="00E714FA" w:rsidRDefault="001D0E72" w:rsidP="00E714FA">
            <w:pPr>
              <w:keepNext/>
            </w:pPr>
            <w:r w:rsidRPr="001D0E72">
              <w:rPr>
                <w:rFonts w:cs="TiemposText-Regular"/>
                <w:noProof/>
                <w:szCs w:val="18"/>
              </w:rPr>
              <mc:AlternateContent>
                <mc:Choice Requires="wps">
                  <w:drawing>
                    <wp:anchor distT="0" distB="0" distL="114300" distR="114300" simplePos="0" relativeHeight="251710464" behindDoc="0" locked="0" layoutInCell="1" allowOverlap="1" wp14:anchorId="68073AC2" wp14:editId="6C2B0BA9">
                      <wp:simplePos x="0" y="0"/>
                      <wp:positionH relativeFrom="column">
                        <wp:posOffset>835798</wp:posOffset>
                      </wp:positionH>
                      <wp:positionV relativeFrom="paragraph">
                        <wp:posOffset>879088</wp:posOffset>
                      </wp:positionV>
                      <wp:extent cx="848623" cy="181735"/>
                      <wp:effectExtent l="0" t="28575" r="18415" b="18415"/>
                      <wp:wrapNone/>
                      <wp:docPr id="4" name="Arrow: Right 3">
                        <a:extLst xmlns:a="http://schemas.openxmlformats.org/drawingml/2006/main">
                          <a:ext uri="{FF2B5EF4-FFF2-40B4-BE49-F238E27FC236}">
                            <a16:creationId xmlns:a16="http://schemas.microsoft.com/office/drawing/2014/main" id="{63D28357-69F7-4E02-B100-AE3D3FF3585B}"/>
                          </a:ext>
                        </a:extLst>
                      </wp:docPr>
                      <wp:cNvGraphicFramePr/>
                      <a:graphic xmlns:a="http://schemas.openxmlformats.org/drawingml/2006/main">
                        <a:graphicData uri="http://schemas.microsoft.com/office/word/2010/wordprocessingShape">
                          <wps:wsp>
                            <wps:cNvSpPr/>
                            <wps:spPr>
                              <a:xfrm rot="16200000">
                                <a:off x="0" y="0"/>
                                <a:ext cx="848623" cy="181735"/>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3C71" id="Arrow: Right 3" o:spid="_x0000_s1026" type="#_x0000_t13" style="position:absolute;margin-left:65.8pt;margin-top:69.2pt;width:66.8pt;height:14.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" adj="19287" fillcolor="#92d050" strokecolor="black [3213]" strokeweight="1pt"/>
                  </w:pict>
                </mc:Fallback>
              </mc:AlternateContent>
            </w:r>
            <w:r w:rsidR="00F84420" w:rsidRPr="006128A7">
              <w:rPr>
                <w:noProof/>
              </w:rPr>
              <w:drawing>
                <wp:inline distT="0" distB="0" distL="0" distR="0" wp14:anchorId="6D74B6AE" wp14:editId="3A4153CD">
                  <wp:extent cx="1511300" cy="19508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1545" cy="1976938"/>
                          </a:xfrm>
                          <a:prstGeom prst="rect">
                            <a:avLst/>
                          </a:prstGeom>
                        </pic:spPr>
                      </pic:pic>
                    </a:graphicData>
                  </a:graphic>
                </wp:inline>
              </w:drawing>
            </w:r>
          </w:p>
          <w:p w14:paraId="5A241BEF" w14:textId="3A4C002A" w:rsidR="003A0CDA" w:rsidRDefault="00E714FA" w:rsidP="00556613">
            <w:pPr>
              <w:pStyle w:val="Caption"/>
            </w:pPr>
            <w:r>
              <w:t xml:space="preserve">Figure </w:t>
            </w:r>
            <w:r>
              <w:fldChar w:fldCharType="begin"/>
            </w:r>
            <w:r>
              <w:instrText xml:space="preserve"> SEQ Figure \* ARABIC </w:instrText>
            </w:r>
            <w:r>
              <w:fldChar w:fldCharType="separate"/>
            </w:r>
            <w:r w:rsidR="0029682F">
              <w:rPr>
                <w:noProof/>
              </w:rPr>
              <w:t>7</w:t>
            </w:r>
            <w:r>
              <w:fldChar w:fldCharType="end"/>
            </w:r>
            <w:r>
              <w:t xml:space="preserve"> Emission Curve </w:t>
            </w:r>
            <w:r w:rsidR="00970121">
              <w:t xml:space="preserve">with </w:t>
            </w:r>
            <w:r>
              <w:t>Energy Control</w:t>
            </w:r>
          </w:p>
          <w:p w14:paraId="4DDA985E" w14:textId="77777777" w:rsidR="007B1FED" w:rsidRPr="007B1FED" w:rsidRDefault="007B1FED" w:rsidP="007B1FED"/>
          <w:p w14:paraId="760DEA4C" w14:textId="77777777" w:rsidR="003A0CDA" w:rsidRDefault="003A0CDA" w:rsidP="003A0CDA">
            <w:pPr>
              <w:keepNext/>
            </w:pPr>
            <w:r>
              <w:rPr>
                <w:noProof/>
              </w:rPr>
              <w:drawing>
                <wp:inline distT="0" distB="0" distL="0" distR="0" wp14:anchorId="281BF9B6" wp14:editId="5447793B">
                  <wp:extent cx="1920240" cy="1755775"/>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1755775"/>
                          </a:xfrm>
                          <a:prstGeom prst="rect">
                            <a:avLst/>
                          </a:prstGeom>
                          <a:noFill/>
                        </pic:spPr>
                      </pic:pic>
                    </a:graphicData>
                  </a:graphic>
                </wp:inline>
              </w:drawing>
            </w:r>
          </w:p>
          <w:p w14:paraId="4A43CA51" w14:textId="1917733D" w:rsidR="003A0CDA" w:rsidRDefault="003A0CDA" w:rsidP="003A0CDA">
            <w:pPr>
              <w:pStyle w:val="Caption"/>
            </w:pPr>
            <w:r>
              <w:t xml:space="preserve">Figure </w:t>
            </w:r>
            <w:r>
              <w:fldChar w:fldCharType="begin"/>
            </w:r>
            <w:r>
              <w:instrText xml:space="preserve"> SEQ Figure \* ARABIC </w:instrText>
            </w:r>
            <w:r>
              <w:fldChar w:fldCharType="separate"/>
            </w:r>
            <w:r w:rsidR="0029682F">
              <w:rPr>
                <w:noProof/>
              </w:rPr>
              <w:t>8</w:t>
            </w:r>
            <w:r>
              <w:fldChar w:fldCharType="end"/>
            </w:r>
            <w:r>
              <w:t xml:space="preserve"> Energy Storage curve with Energy Control</w:t>
            </w:r>
          </w:p>
          <w:p w14:paraId="37E3FE98" w14:textId="40AAE496" w:rsidR="003A0CDA" w:rsidRDefault="003A0CDA" w:rsidP="003A0CDA"/>
          <w:p w14:paraId="77102063" w14:textId="40B76442" w:rsidR="003A0CDA" w:rsidRDefault="003A0CDA" w:rsidP="003A0CDA"/>
          <w:p w14:paraId="568E2033" w14:textId="257637C5" w:rsidR="003A0CDA" w:rsidRDefault="003A0CDA" w:rsidP="003A0CDA"/>
          <w:p w14:paraId="434641FB" w14:textId="2BA873AA" w:rsidR="003A0CDA" w:rsidRPr="003A0CDA" w:rsidRDefault="003A0CDA" w:rsidP="003A0CDA"/>
          <w:p w14:paraId="2968CA76" w14:textId="77777777" w:rsidR="00BA3B52" w:rsidRPr="00BA3B52" w:rsidRDefault="00BA3B52" w:rsidP="00BA3B52"/>
        </w:tc>
      </w:tr>
    </w:tbl>
    <w:p w14:paraId="5C39885A" w14:textId="77777777" w:rsidR="00E34DA7" w:rsidRDefault="00E34DA7" w:rsidP="00E34DA7">
      <w:pPr>
        <w:autoSpaceDE w:val="0"/>
        <w:autoSpaceDN w:val="0"/>
        <w:adjustRightInd w:val="0"/>
        <w:spacing w:after="0" w:line="240" w:lineRule="auto"/>
        <w:rPr>
          <w:rFonts w:cs="TiemposText-Regular"/>
          <w:b/>
          <w:bCs/>
          <w:szCs w:val="18"/>
        </w:rPr>
      </w:pPr>
      <w:r w:rsidRPr="00556613">
        <w:rPr>
          <w:rFonts w:cs="TiemposText-Regular"/>
          <w:b/>
          <w:bCs/>
          <w:szCs w:val="18"/>
        </w:rPr>
        <w:t xml:space="preserve">Energy Control </w:t>
      </w:r>
    </w:p>
    <w:p w14:paraId="2630D923" w14:textId="77777777" w:rsidR="00E34DA7" w:rsidRDefault="00E34DA7" w:rsidP="00E34DA7">
      <w:pPr>
        <w:autoSpaceDE w:val="0"/>
        <w:autoSpaceDN w:val="0"/>
        <w:adjustRightInd w:val="0"/>
        <w:spacing w:after="0" w:line="240" w:lineRule="auto"/>
        <w:rPr>
          <w:rFonts w:cs="TiemposText-Regular"/>
          <w:szCs w:val="18"/>
        </w:rPr>
      </w:pPr>
    </w:p>
    <w:p w14:paraId="3B06D188" w14:textId="39F17E36" w:rsidR="00E34DA7" w:rsidRDefault="00E34DA7" w:rsidP="00E34DA7">
      <w:pPr>
        <w:autoSpaceDE w:val="0"/>
        <w:autoSpaceDN w:val="0"/>
        <w:adjustRightInd w:val="0"/>
        <w:spacing w:after="0" w:line="240" w:lineRule="auto"/>
        <w:rPr>
          <w:rFonts w:cs="TiemposText-Regular"/>
          <w:szCs w:val="18"/>
        </w:rPr>
      </w:pPr>
      <w:r w:rsidRPr="00556613">
        <w:rPr>
          <w:rFonts w:cs="TiemposText-Regular"/>
          <w:szCs w:val="18"/>
        </w:rPr>
        <w:t>Kongsberg Maritime offers a solution that includes an energy control system</w:t>
      </w:r>
      <w:r>
        <w:rPr>
          <w:rFonts w:cs="TiemposText-Regular"/>
          <w:szCs w:val="18"/>
        </w:rPr>
        <w:t xml:space="preserve"> to control the power flow and power sharing between power producers and energy storage. </w:t>
      </w:r>
      <w:r w:rsidRPr="00556613">
        <w:rPr>
          <w:rFonts w:cs="TiemposText-Regular"/>
          <w:szCs w:val="18"/>
        </w:rPr>
        <w:t xml:space="preserve">Our unique and patented energy control system for </w:t>
      </w:r>
      <w:r>
        <w:rPr>
          <w:rFonts w:cs="TiemposText-Regular"/>
          <w:szCs w:val="18"/>
        </w:rPr>
        <w:t xml:space="preserve">the </w:t>
      </w:r>
      <w:r w:rsidRPr="00F3700F">
        <w:rPr>
          <w:rFonts w:eastAsiaTheme="majorEastAsia" w:cstheme="majorBidi"/>
          <w:noProof/>
          <w:color w:val="000000" w:themeColor="text1"/>
          <w:spacing w:val="6"/>
          <w:szCs w:val="20"/>
          <w:lang w:val="en-GB"/>
        </w:rPr>
        <w:t>PowerAllocator</w:t>
      </w:r>
      <w:r w:rsidRPr="00F3700F">
        <w:rPr>
          <w:rFonts w:eastAsiaTheme="majorEastAsia" w:cstheme="majorBidi"/>
          <w:noProof/>
          <w:color w:val="000000" w:themeColor="text1"/>
          <w:spacing w:val="6"/>
          <w:szCs w:val="20"/>
          <w:vertAlign w:val="superscript"/>
          <w:lang w:val="en-GB"/>
        </w:rPr>
        <w:t>TM</w:t>
      </w:r>
      <w:r w:rsidRPr="00556613">
        <w:rPr>
          <w:rFonts w:cs="TiemposText-Regular"/>
          <w:szCs w:val="18"/>
        </w:rPr>
        <w:t xml:space="preserve"> extracts and shares information between all components in the digital power layer. Tight synchronized </w:t>
      </w:r>
      <w:r>
        <w:rPr>
          <w:rFonts w:cs="TiemposText-Regular"/>
          <w:szCs w:val="18"/>
        </w:rPr>
        <w:t xml:space="preserve">DP </w:t>
      </w:r>
      <w:r w:rsidRPr="00556613">
        <w:rPr>
          <w:rFonts w:cs="TiemposText-Regular"/>
          <w:szCs w:val="18"/>
        </w:rPr>
        <w:t xml:space="preserve">integration </w:t>
      </w:r>
      <w:r>
        <w:rPr>
          <w:rFonts w:cs="TiemposText-Regular"/>
          <w:szCs w:val="18"/>
        </w:rPr>
        <w:t xml:space="preserve">with load prediction </w:t>
      </w:r>
      <w:r w:rsidRPr="00556613">
        <w:rPr>
          <w:rFonts w:cs="TiemposText-Regular"/>
          <w:szCs w:val="18"/>
        </w:rPr>
        <w:t>delivers unique features</w:t>
      </w:r>
      <w:r>
        <w:rPr>
          <w:rFonts w:cs="TiemposText-Regular"/>
          <w:szCs w:val="18"/>
        </w:rPr>
        <w:t>.</w:t>
      </w:r>
    </w:p>
    <w:p w14:paraId="0FA122A1" w14:textId="77777777" w:rsidR="00E34DA7" w:rsidRDefault="00E34DA7" w:rsidP="00E34DA7">
      <w:pPr>
        <w:autoSpaceDE w:val="0"/>
        <w:autoSpaceDN w:val="0"/>
        <w:adjustRightInd w:val="0"/>
        <w:spacing w:after="0" w:line="240" w:lineRule="auto"/>
        <w:rPr>
          <w:rFonts w:cs="TiemposText-Regular"/>
          <w:b/>
          <w:bCs/>
          <w:szCs w:val="18"/>
        </w:rPr>
      </w:pPr>
    </w:p>
    <w:p w14:paraId="33BA3442" w14:textId="77777777" w:rsidR="00E34DA7" w:rsidRDefault="00E34DA7" w:rsidP="00E34DA7">
      <w:pPr>
        <w:autoSpaceDE w:val="0"/>
        <w:autoSpaceDN w:val="0"/>
        <w:adjustRightInd w:val="0"/>
        <w:spacing w:after="0" w:line="240" w:lineRule="auto"/>
        <w:rPr>
          <w:rFonts w:cs="TiemposText-Regular"/>
          <w:b/>
          <w:bCs/>
          <w:szCs w:val="18"/>
        </w:rPr>
      </w:pPr>
    </w:p>
    <w:p w14:paraId="0973A38B" w14:textId="77777777" w:rsidR="00E34DA7" w:rsidRDefault="00E34DA7" w:rsidP="00E34DA7">
      <w:pPr>
        <w:autoSpaceDE w:val="0"/>
        <w:autoSpaceDN w:val="0"/>
        <w:adjustRightInd w:val="0"/>
        <w:spacing w:after="0" w:line="240" w:lineRule="auto"/>
        <w:rPr>
          <w:rFonts w:cs="TiemposText-Regular"/>
          <w:b/>
          <w:bCs/>
          <w:szCs w:val="18"/>
        </w:rPr>
      </w:pPr>
      <w:r w:rsidRPr="0012180A">
        <w:rPr>
          <w:rFonts w:cs="TiemposText-Regular"/>
          <w:b/>
          <w:bCs/>
          <w:noProof/>
          <w:szCs w:val="18"/>
          <w:lang w:val="nb-NO" w:eastAsia="nb-NO"/>
        </w:rPr>
        <w:drawing>
          <wp:inline distT="0" distB="0" distL="0" distR="0" wp14:anchorId="4DA6945C" wp14:editId="0A96774D">
            <wp:extent cx="3530600" cy="2518057"/>
            <wp:effectExtent l="0" t="0" r="0" b="0"/>
            <wp:docPr id="24" name="Content Placeholder 32">
              <a:extLst xmlns:a="http://schemas.openxmlformats.org/drawingml/2006/main">
                <a:ext uri="{FF2B5EF4-FFF2-40B4-BE49-F238E27FC236}">
                  <a16:creationId xmlns:a16="http://schemas.microsoft.com/office/drawing/2014/main" id="{2D1CC4D0-5014-4E7E-84EF-5D87A1B9EB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32">
                      <a:extLst>
                        <a:ext uri="{FF2B5EF4-FFF2-40B4-BE49-F238E27FC236}">
                          <a16:creationId xmlns:a16="http://schemas.microsoft.com/office/drawing/2014/main" id="{2D1CC4D0-5014-4E7E-84EF-5D87A1B9EBFE}"/>
                        </a:ext>
                      </a:extLst>
                    </pic:cNvPr>
                    <pic:cNvPicPr>
                      <a:picLocks noGrp="1" noChangeAspect="1"/>
                    </pic:cNvPicPr>
                  </pic:nvPicPr>
                  <pic:blipFill>
                    <a:blip r:embed="rId39"/>
                    <a:stretch>
                      <a:fillRect/>
                    </a:stretch>
                  </pic:blipFill>
                  <pic:spPr>
                    <a:xfrm>
                      <a:off x="0" y="0"/>
                      <a:ext cx="3535083" cy="2521254"/>
                    </a:xfrm>
                    <a:prstGeom prst="rect">
                      <a:avLst/>
                    </a:prstGeom>
                    <a:noFill/>
                  </pic:spPr>
                </pic:pic>
              </a:graphicData>
            </a:graphic>
          </wp:inline>
        </w:drawing>
      </w:r>
    </w:p>
    <w:p w14:paraId="3455BDA0" w14:textId="77777777" w:rsidR="00E34DA7" w:rsidRPr="00556613" w:rsidRDefault="00E34DA7" w:rsidP="00E34DA7">
      <w:pPr>
        <w:autoSpaceDE w:val="0"/>
        <w:autoSpaceDN w:val="0"/>
        <w:adjustRightInd w:val="0"/>
        <w:spacing w:after="0" w:line="240" w:lineRule="auto"/>
        <w:rPr>
          <w:rFonts w:cs="TiemposText-Regular"/>
          <w:b/>
          <w:bCs/>
          <w:szCs w:val="18"/>
        </w:rPr>
      </w:pPr>
    </w:p>
    <w:p w14:paraId="58586A75" w14:textId="77777777" w:rsidR="00E34DA7" w:rsidRDefault="00E34DA7" w:rsidP="00E34DA7">
      <w:pPr>
        <w:autoSpaceDE w:val="0"/>
        <w:autoSpaceDN w:val="0"/>
        <w:adjustRightInd w:val="0"/>
        <w:spacing w:after="0" w:line="240" w:lineRule="auto"/>
        <w:rPr>
          <w:rFonts w:cs="TiemposText-Regular"/>
          <w:szCs w:val="18"/>
        </w:rPr>
      </w:pPr>
    </w:p>
    <w:p w14:paraId="52F8E158" w14:textId="00CD449B" w:rsidR="00E34DA7" w:rsidRDefault="00E34DA7" w:rsidP="00E34DA7">
      <w:pPr>
        <w:autoSpaceDE w:val="0"/>
        <w:autoSpaceDN w:val="0"/>
        <w:adjustRightInd w:val="0"/>
        <w:spacing w:after="0" w:line="240" w:lineRule="auto"/>
        <w:rPr>
          <w:rFonts w:cs="TiemposText-Regular"/>
          <w:szCs w:val="18"/>
        </w:rPr>
      </w:pPr>
      <w:r w:rsidRPr="004F4E3B">
        <w:rPr>
          <w:rFonts w:cs="TiemposText-Regular"/>
          <w:szCs w:val="18"/>
        </w:rPr>
        <w:t xml:space="preserve">Core components of the novel Energy </w:t>
      </w:r>
      <w:r>
        <w:rPr>
          <w:rFonts w:cs="TiemposText-Regular"/>
          <w:szCs w:val="18"/>
        </w:rPr>
        <w:t>c</w:t>
      </w:r>
      <w:r w:rsidRPr="004F4E3B">
        <w:rPr>
          <w:rFonts w:cs="TiemposText-Regular"/>
          <w:szCs w:val="18"/>
        </w:rPr>
        <w:t xml:space="preserve">ontrol includes </w:t>
      </w:r>
      <w:r>
        <w:rPr>
          <w:rFonts w:cs="TiemposText-Regular"/>
          <w:szCs w:val="18"/>
        </w:rPr>
        <w:t>l</w:t>
      </w:r>
      <w:r w:rsidRPr="004F4E3B">
        <w:rPr>
          <w:rFonts w:cs="TiemposText-Regular"/>
          <w:szCs w:val="18"/>
        </w:rPr>
        <w:t xml:space="preserve">oad </w:t>
      </w:r>
      <w:r>
        <w:rPr>
          <w:rFonts w:cs="TiemposText-Regular"/>
          <w:szCs w:val="18"/>
        </w:rPr>
        <w:t>p</w:t>
      </w:r>
      <w:r w:rsidRPr="004F4E3B">
        <w:rPr>
          <w:rFonts w:cs="TiemposText-Regular"/>
          <w:szCs w:val="18"/>
        </w:rPr>
        <w:t xml:space="preserve">rediction and </w:t>
      </w:r>
      <w:r>
        <w:rPr>
          <w:rFonts w:cs="TiemposText-Regular"/>
          <w:szCs w:val="18"/>
        </w:rPr>
        <w:t>i</w:t>
      </w:r>
      <w:r w:rsidRPr="004F4E3B">
        <w:rPr>
          <w:rFonts w:cs="TiemposText-Regular"/>
          <w:szCs w:val="18"/>
        </w:rPr>
        <w:t xml:space="preserve">nertia </w:t>
      </w:r>
      <w:r>
        <w:rPr>
          <w:rFonts w:cs="TiemposText-Regular"/>
          <w:szCs w:val="18"/>
        </w:rPr>
        <w:t>c</w:t>
      </w:r>
      <w:r w:rsidRPr="004F4E3B">
        <w:rPr>
          <w:rFonts w:cs="TiemposText-Regular"/>
          <w:szCs w:val="18"/>
        </w:rPr>
        <w:t>ontrol combined with conventional power management system functionality. Predictions of future thruster demand controls the energy production and energy storage charge / discharge. Load dynamics shared between the energy storage and producers ensures optimization for both producer limitations and energy storage lifetime.</w:t>
      </w:r>
    </w:p>
    <w:p w14:paraId="5DCDA9E0" w14:textId="35FADFBA" w:rsidR="00E34DA7" w:rsidRDefault="00E34DA7" w:rsidP="00E34DA7">
      <w:pPr>
        <w:autoSpaceDE w:val="0"/>
        <w:autoSpaceDN w:val="0"/>
        <w:adjustRightInd w:val="0"/>
        <w:spacing w:after="0" w:line="240" w:lineRule="auto"/>
        <w:rPr>
          <w:rFonts w:cs="TiemposText-Regular"/>
          <w:szCs w:val="18"/>
        </w:rPr>
      </w:pPr>
    </w:p>
    <w:p w14:paraId="7C2B0EA2" w14:textId="77777777" w:rsidR="00E34DA7" w:rsidRPr="001F2FEA" w:rsidRDefault="00E34DA7" w:rsidP="00E34DA7">
      <w:pPr>
        <w:autoSpaceDE w:val="0"/>
        <w:autoSpaceDN w:val="0"/>
        <w:adjustRightInd w:val="0"/>
        <w:spacing w:after="0" w:line="240" w:lineRule="auto"/>
        <w:rPr>
          <w:rFonts w:cstheme="minorHAnsi"/>
          <w:szCs w:val="18"/>
        </w:rPr>
      </w:pPr>
      <w:r w:rsidRPr="001F2FEA">
        <w:rPr>
          <w:rFonts w:eastAsiaTheme="majorEastAsia" w:cstheme="minorHAnsi"/>
          <w:noProof/>
          <w:color w:val="000000" w:themeColor="text1"/>
          <w:spacing w:val="6"/>
          <w:szCs w:val="18"/>
          <w:lang w:val="en-GB"/>
        </w:rPr>
        <w:t>The Energy Control uses the PowerAllocator</w:t>
      </w:r>
      <w:r w:rsidRPr="001F2FEA">
        <w:rPr>
          <w:rFonts w:eastAsiaTheme="majorEastAsia" w:cstheme="minorHAnsi"/>
          <w:noProof/>
          <w:color w:val="000000" w:themeColor="text1"/>
          <w:spacing w:val="6"/>
          <w:szCs w:val="18"/>
          <w:vertAlign w:val="superscript"/>
          <w:lang w:val="en-GB"/>
        </w:rPr>
        <w:t xml:space="preserve">TM </w:t>
      </w:r>
      <w:r w:rsidRPr="001F2FEA">
        <w:rPr>
          <w:rFonts w:cstheme="minorHAnsi"/>
          <w:szCs w:val="18"/>
          <w:lang w:val="en-GB"/>
        </w:rPr>
        <w:t>unique features to allocate power where it achieves most benefits</w:t>
      </w:r>
      <w:r>
        <w:rPr>
          <w:rFonts w:cstheme="minorHAnsi"/>
          <w:szCs w:val="18"/>
          <w:lang w:val="en-GB"/>
        </w:rPr>
        <w:t xml:space="preserve"> even when </w:t>
      </w:r>
      <w:proofErr w:type="spellStart"/>
      <w:r>
        <w:rPr>
          <w:rFonts w:cstheme="minorHAnsi"/>
          <w:szCs w:val="18"/>
          <w:lang w:val="en-GB"/>
        </w:rPr>
        <w:t>busties</w:t>
      </w:r>
      <w:proofErr w:type="spellEnd"/>
      <w:r>
        <w:rPr>
          <w:rFonts w:cstheme="minorHAnsi"/>
          <w:szCs w:val="18"/>
          <w:lang w:val="en-GB"/>
        </w:rPr>
        <w:t xml:space="preserve"> between the main redundancy group are open</w:t>
      </w:r>
      <w:r w:rsidRPr="001F2FEA">
        <w:rPr>
          <w:rFonts w:cstheme="minorHAnsi"/>
          <w:szCs w:val="18"/>
          <w:lang w:val="en-GB"/>
        </w:rPr>
        <w:t xml:space="preserve">. The interaction between the cutting-edge DP technology and the </w:t>
      </w:r>
      <w:r w:rsidRPr="001F2FEA">
        <w:rPr>
          <w:rFonts w:eastAsiaTheme="majorEastAsia" w:cstheme="minorHAnsi"/>
          <w:noProof/>
          <w:color w:val="000000" w:themeColor="text1"/>
          <w:spacing w:val="6"/>
          <w:szCs w:val="18"/>
          <w:lang w:val="en-GB"/>
        </w:rPr>
        <w:t xml:space="preserve">Energy Control makes its possible to provide power to thrusters and bus segments that will provide the most efficent use of the power to maintain the DP position. This also applies after WCFS where a energy producer or producer segment is lost. Then the Energy Control will instruct the </w:t>
      </w:r>
      <w:proofErr w:type="gramStart"/>
      <w:r w:rsidRPr="001F2FEA">
        <w:rPr>
          <w:rFonts w:eastAsiaTheme="majorEastAsia" w:cstheme="minorHAnsi"/>
          <w:noProof/>
          <w:color w:val="000000" w:themeColor="text1"/>
          <w:spacing w:val="6"/>
          <w:szCs w:val="18"/>
          <w:lang w:val="en-GB"/>
        </w:rPr>
        <w:t>PowerAllocator</w:t>
      </w:r>
      <w:r w:rsidRPr="001F2FEA">
        <w:rPr>
          <w:rFonts w:eastAsiaTheme="majorEastAsia" w:cstheme="minorHAnsi"/>
          <w:noProof/>
          <w:color w:val="000000" w:themeColor="text1"/>
          <w:spacing w:val="6"/>
          <w:szCs w:val="18"/>
          <w:vertAlign w:val="superscript"/>
          <w:lang w:val="en-GB"/>
        </w:rPr>
        <w:t>TM</w:t>
      </w:r>
      <w:r w:rsidRPr="001F2FEA">
        <w:rPr>
          <w:rFonts w:cstheme="minorHAnsi"/>
          <w:szCs w:val="18"/>
        </w:rPr>
        <w:t xml:space="preserve">  to</w:t>
      </w:r>
      <w:proofErr w:type="gramEnd"/>
      <w:r w:rsidRPr="001F2FEA">
        <w:rPr>
          <w:rFonts w:cstheme="minorHAnsi"/>
          <w:szCs w:val="18"/>
        </w:rPr>
        <w:t xml:space="preserve"> provide power to the remaining segments and thrusters that will ensure the best position keeping capabilities</w:t>
      </w:r>
    </w:p>
    <w:p w14:paraId="1ADD67FF" w14:textId="77777777" w:rsidR="00E34DA7" w:rsidRDefault="00E34DA7" w:rsidP="00E34DA7">
      <w:pPr>
        <w:autoSpaceDE w:val="0"/>
        <w:autoSpaceDN w:val="0"/>
        <w:adjustRightInd w:val="0"/>
        <w:spacing w:after="0" w:line="240" w:lineRule="auto"/>
        <w:rPr>
          <w:rFonts w:cs="TiemposText-Regular"/>
          <w:szCs w:val="18"/>
        </w:rPr>
      </w:pPr>
    </w:p>
    <w:p w14:paraId="3AEB60F4" w14:textId="77777777" w:rsidR="00E34DA7" w:rsidRDefault="00E34DA7" w:rsidP="00E34DA7">
      <w:pPr>
        <w:autoSpaceDE w:val="0"/>
        <w:autoSpaceDN w:val="0"/>
        <w:adjustRightInd w:val="0"/>
        <w:rPr>
          <w:rFonts w:cs="TiemposText-Regular"/>
          <w:sz w:val="22"/>
          <w:szCs w:val="18"/>
          <w:lang w:val="en-GB"/>
        </w:rPr>
      </w:pPr>
      <w:r>
        <w:rPr>
          <w:rFonts w:cs="TiemposText-Regular"/>
          <w:szCs w:val="18"/>
          <w:lang w:val="en-GB"/>
        </w:rPr>
        <w:t xml:space="preserve">Another unique </w:t>
      </w:r>
      <w:r>
        <w:rPr>
          <w:rFonts w:eastAsiaTheme="majorEastAsia" w:cstheme="majorBidi"/>
          <w:noProof/>
          <w:color w:val="000000" w:themeColor="text1"/>
          <w:spacing w:val="6"/>
          <w:szCs w:val="20"/>
          <w:lang w:val="en-GB"/>
        </w:rPr>
        <w:t xml:space="preserve">Energy Control </w:t>
      </w:r>
      <w:r>
        <w:rPr>
          <w:rFonts w:cs="TiemposText-Regular"/>
          <w:szCs w:val="18"/>
          <w:lang w:val="en-GB"/>
        </w:rPr>
        <w:t>function is “</w:t>
      </w:r>
      <w:proofErr w:type="spellStart"/>
      <w:r>
        <w:rPr>
          <w:rFonts w:cs="TiemposText-Regular"/>
          <w:szCs w:val="18"/>
          <w:lang w:val="en-GB"/>
        </w:rPr>
        <w:t>PowerBoost</w:t>
      </w:r>
      <w:proofErr w:type="spellEnd"/>
      <w:r>
        <w:rPr>
          <w:rFonts w:cs="TiemposText-Regular"/>
          <w:szCs w:val="18"/>
          <w:lang w:val="en-GB"/>
        </w:rPr>
        <w:t xml:space="preserve">™”. This function allows for increased dynamic performance. When a vessel shifts position in DP operation, also known as “in field transit” or “repositioning” there can be a time window of power demand beyond the ability of the online energy producers. </w:t>
      </w:r>
    </w:p>
    <w:p w14:paraId="0FD7A1D6" w14:textId="77777777" w:rsidR="00E34DA7" w:rsidRDefault="00E34DA7" w:rsidP="00E34DA7">
      <w:pPr>
        <w:autoSpaceDE w:val="0"/>
        <w:autoSpaceDN w:val="0"/>
        <w:adjustRightInd w:val="0"/>
        <w:rPr>
          <w:rFonts w:cs="TiemposText-Regular"/>
          <w:szCs w:val="18"/>
          <w:lang w:val="en-GB"/>
        </w:rPr>
      </w:pPr>
      <w:r>
        <w:rPr>
          <w:rFonts w:cs="TiemposText-Regular"/>
          <w:szCs w:val="18"/>
          <w:lang w:val="en-GB"/>
        </w:rPr>
        <w:t xml:space="preserve">Due to energy control DP integration, the </w:t>
      </w:r>
      <w:r>
        <w:rPr>
          <w:rFonts w:eastAsiaTheme="majorEastAsia" w:cstheme="majorBidi"/>
          <w:noProof/>
          <w:color w:val="000000" w:themeColor="text1"/>
          <w:spacing w:val="6"/>
          <w:szCs w:val="20"/>
          <w:lang w:val="en-GB"/>
        </w:rPr>
        <w:t>ESS</w:t>
      </w:r>
      <w:r>
        <w:rPr>
          <w:rFonts w:cs="TiemposText-Regular"/>
          <w:szCs w:val="18"/>
          <w:lang w:val="en-GB"/>
        </w:rPr>
        <w:t xml:space="preserve"> can be used for “power boosting” covering the temporally gap between available power and required power. The close interaction between Energy Control and DP secures positioning after WCFS in addition to having temporarily additional dynamic performance. This is possible due to our cutting-edge DP systems ability to differentiate power demand requirements in different stages of the DP operation and predict future load and energy requirement.   </w:t>
      </w:r>
    </w:p>
    <w:p w14:paraId="5E683AB9" w14:textId="77777777" w:rsidR="00E34DA7" w:rsidRDefault="00E34DA7" w:rsidP="00E34DA7">
      <w:pPr>
        <w:autoSpaceDE w:val="0"/>
        <w:autoSpaceDN w:val="0"/>
        <w:adjustRightInd w:val="0"/>
        <w:rPr>
          <w:rFonts w:cs="TiemposText-Regular"/>
          <w:szCs w:val="18"/>
          <w:lang w:val="en-GB"/>
        </w:rPr>
      </w:pPr>
      <w:r>
        <w:rPr>
          <w:rFonts w:cs="TiemposText-Regular"/>
          <w:szCs w:val="18"/>
          <w:lang w:val="en-GB"/>
        </w:rPr>
        <w:t xml:space="preserve">The advantage of this compared to a conventional power management system is avoiding standby start of energy producers. Witch again gives reduced fuel consumption and reduced maintenance cost. </w:t>
      </w:r>
    </w:p>
    <w:p w14:paraId="3809E936" w14:textId="77777777" w:rsidR="00E34DA7" w:rsidRPr="00E34DA7" w:rsidRDefault="00E34DA7" w:rsidP="00E34DA7">
      <w:pPr>
        <w:autoSpaceDE w:val="0"/>
        <w:autoSpaceDN w:val="0"/>
        <w:adjustRightInd w:val="0"/>
        <w:spacing w:after="0" w:line="240" w:lineRule="auto"/>
        <w:rPr>
          <w:rFonts w:cs="TiemposText-Regular"/>
          <w:szCs w:val="18"/>
          <w:lang w:val="en-GB"/>
        </w:rPr>
      </w:pPr>
    </w:p>
    <w:tbl>
      <w:tblPr>
        <w:tblStyle w:val="TableGrid"/>
        <w:tblpPr w:leftFromText="142" w:rightFromText="142" w:vertAnchor="page" w:horzAnchor="page" w:tblpX="602" w:tblpY="715"/>
        <w:tblW w:w="3442" w:type="dxa"/>
        <w:tblLayout w:type="fixed"/>
        <w:tblLook w:val="04A0" w:firstRow="1" w:lastRow="0" w:firstColumn="1" w:lastColumn="0" w:noHBand="0" w:noVBand="1"/>
      </w:tblPr>
      <w:tblGrid>
        <w:gridCol w:w="3442"/>
      </w:tblGrid>
      <w:tr w:rsidR="00E34DA7" w14:paraId="231C4730" w14:textId="77777777" w:rsidTr="00E34DA7">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13E82" w14:textId="77777777" w:rsidR="00E34DA7" w:rsidRDefault="00E34DA7" w:rsidP="00E34DA7">
            <w:pPr>
              <w:rPr>
                <w:noProof/>
              </w:rPr>
            </w:pPr>
          </w:p>
          <w:p w14:paraId="1291F30F" w14:textId="77777777" w:rsidR="00E34DA7" w:rsidRDefault="00E34DA7" w:rsidP="00E34DA7">
            <w:pPr>
              <w:rPr>
                <w:noProof/>
              </w:rPr>
            </w:pPr>
          </w:p>
          <w:p w14:paraId="61F242DE" w14:textId="6A77D777" w:rsidR="00E34DA7" w:rsidRDefault="002167C8" w:rsidP="00E34DA7">
            <w:sdt>
              <w:sdtPr>
                <w:rPr>
                  <w:noProof/>
                </w:rPr>
                <w:id w:val="1816056647"/>
                <w:picture/>
              </w:sdtPr>
              <w:sdtEndPr/>
              <w:sdtContent>
                <w:r w:rsidR="00E34DA7" w:rsidRPr="00946466">
                  <w:rPr>
                    <w:noProof/>
                  </w:rPr>
                  <w:t xml:space="preserve"> </w:t>
                </w:r>
              </w:sdtContent>
            </w:sdt>
          </w:p>
          <w:p w14:paraId="25FC1BDC" w14:textId="77777777" w:rsidR="00E34DA7" w:rsidRDefault="00E34DA7" w:rsidP="00E34DA7">
            <w:pPr>
              <w:keepNext/>
            </w:pPr>
          </w:p>
          <w:p w14:paraId="53C59F43" w14:textId="77777777" w:rsidR="00E34DA7" w:rsidRDefault="00E34DA7" w:rsidP="00E34DA7"/>
          <w:p w14:paraId="5F7BAD19" w14:textId="77777777" w:rsidR="00E34DA7" w:rsidRDefault="00E34DA7" w:rsidP="00E34DA7"/>
          <w:p w14:paraId="26AC772B" w14:textId="77777777" w:rsidR="00E34DA7" w:rsidRDefault="00E34DA7" w:rsidP="00E34DA7"/>
          <w:p w14:paraId="4164735B" w14:textId="77777777" w:rsidR="00E34DA7" w:rsidRDefault="00E34DA7" w:rsidP="00E34DA7"/>
          <w:p w14:paraId="45AA2F84" w14:textId="77777777" w:rsidR="00E34DA7" w:rsidRDefault="00E34DA7" w:rsidP="00E34DA7"/>
          <w:p w14:paraId="2CEDC368" w14:textId="77777777" w:rsidR="00E34DA7" w:rsidRDefault="00E34DA7" w:rsidP="00E34DA7"/>
          <w:p w14:paraId="386E2833" w14:textId="77777777" w:rsidR="00E34DA7" w:rsidRDefault="00E34DA7" w:rsidP="00E34DA7"/>
          <w:p w14:paraId="750907F0" w14:textId="77777777" w:rsidR="00E34DA7" w:rsidRDefault="00E34DA7" w:rsidP="00E34DA7"/>
          <w:p w14:paraId="7682731A" w14:textId="77777777" w:rsidR="00E34DA7" w:rsidRDefault="00E34DA7" w:rsidP="00E34DA7"/>
          <w:p w14:paraId="0586A276" w14:textId="77777777" w:rsidR="00E34DA7" w:rsidRDefault="00E34DA7" w:rsidP="00E34DA7"/>
          <w:p w14:paraId="19133FA4" w14:textId="77777777" w:rsidR="00E34DA7" w:rsidRDefault="00E34DA7" w:rsidP="00E34DA7"/>
          <w:p w14:paraId="127D47F4" w14:textId="77777777" w:rsidR="00E34DA7" w:rsidRDefault="00E34DA7" w:rsidP="00E34DA7"/>
          <w:p w14:paraId="6B3E1928" w14:textId="77777777" w:rsidR="00E34DA7" w:rsidRDefault="00E34DA7" w:rsidP="00E34DA7"/>
          <w:p w14:paraId="4857F23E" w14:textId="77777777" w:rsidR="00E34DA7" w:rsidRDefault="00E34DA7" w:rsidP="00E34DA7"/>
          <w:p w14:paraId="70F4FEC6" w14:textId="77777777" w:rsidR="00E34DA7" w:rsidRDefault="00E34DA7" w:rsidP="00E34DA7"/>
          <w:p w14:paraId="01DEF25C" w14:textId="77777777" w:rsidR="00E34DA7" w:rsidRDefault="00E34DA7" w:rsidP="00E34DA7"/>
          <w:p w14:paraId="610473C9" w14:textId="77777777" w:rsidR="00E34DA7" w:rsidRDefault="00E34DA7" w:rsidP="00E34DA7"/>
          <w:p w14:paraId="02DAC0FD" w14:textId="77777777" w:rsidR="00E34DA7" w:rsidRDefault="00E34DA7" w:rsidP="00E34DA7"/>
          <w:p w14:paraId="1D2A61A9" w14:textId="77777777" w:rsidR="00E34DA7" w:rsidRDefault="00E34DA7" w:rsidP="00E34DA7"/>
          <w:p w14:paraId="7DF14944" w14:textId="77777777" w:rsidR="00E34DA7" w:rsidRDefault="00E34DA7" w:rsidP="00E34DA7"/>
          <w:p w14:paraId="2C94A160" w14:textId="77777777" w:rsidR="00E34DA7" w:rsidRDefault="00E34DA7" w:rsidP="00E34DA7"/>
          <w:p w14:paraId="5CFFBA76" w14:textId="77777777" w:rsidR="00E34DA7" w:rsidRDefault="00E34DA7" w:rsidP="00E34DA7"/>
          <w:p w14:paraId="59A131DC" w14:textId="77777777" w:rsidR="00E34DA7" w:rsidRDefault="00E34DA7" w:rsidP="00E34DA7"/>
          <w:p w14:paraId="18029B78" w14:textId="77777777" w:rsidR="00E34DA7" w:rsidRDefault="00E34DA7" w:rsidP="00E34DA7"/>
          <w:p w14:paraId="3712F634" w14:textId="77777777" w:rsidR="00E34DA7" w:rsidRDefault="00E34DA7" w:rsidP="00E34DA7"/>
          <w:p w14:paraId="6D7BF7CA" w14:textId="77777777" w:rsidR="00E34DA7" w:rsidRDefault="00E34DA7" w:rsidP="00E34DA7"/>
          <w:p w14:paraId="47DDE47D" w14:textId="77777777" w:rsidR="00E34DA7" w:rsidRDefault="00E34DA7" w:rsidP="00E34DA7"/>
          <w:p w14:paraId="26935CAA" w14:textId="77777777" w:rsidR="00E34DA7" w:rsidRDefault="00E34DA7" w:rsidP="00E34DA7"/>
          <w:p w14:paraId="7E56A3A5" w14:textId="77777777" w:rsidR="00E34DA7" w:rsidRDefault="00E34DA7" w:rsidP="00E34DA7"/>
          <w:p w14:paraId="5CD0F27E" w14:textId="77777777" w:rsidR="00E34DA7" w:rsidRDefault="00E34DA7" w:rsidP="00E34DA7"/>
          <w:p w14:paraId="56F3A7DC" w14:textId="77777777" w:rsidR="00E34DA7" w:rsidRDefault="00E34DA7" w:rsidP="00E34DA7"/>
          <w:p w14:paraId="5C7B85D3" w14:textId="77777777" w:rsidR="00E34DA7" w:rsidRDefault="00E34DA7" w:rsidP="00E34DA7"/>
          <w:p w14:paraId="09C9E6DE" w14:textId="77777777" w:rsidR="00E34DA7" w:rsidRDefault="00E34DA7" w:rsidP="00E34DA7"/>
          <w:p w14:paraId="21AA85C0" w14:textId="77777777" w:rsidR="00E34DA7" w:rsidRDefault="00E34DA7" w:rsidP="00E34DA7"/>
          <w:p w14:paraId="25D9EBF2" w14:textId="77777777" w:rsidR="00E34DA7" w:rsidRDefault="00E34DA7" w:rsidP="00E34DA7"/>
          <w:p w14:paraId="343D6A8C" w14:textId="77777777" w:rsidR="00E34DA7" w:rsidRDefault="00E34DA7" w:rsidP="00E34DA7"/>
          <w:p w14:paraId="332D4936" w14:textId="77777777" w:rsidR="00E34DA7" w:rsidRDefault="00E34DA7" w:rsidP="00E34DA7"/>
          <w:p w14:paraId="6B5E79FA" w14:textId="77777777" w:rsidR="00E34DA7" w:rsidRDefault="00E34DA7" w:rsidP="00E34DA7"/>
          <w:p w14:paraId="227A5219" w14:textId="77777777" w:rsidR="00E34DA7" w:rsidRDefault="00E34DA7" w:rsidP="00E34DA7"/>
          <w:p w14:paraId="49AC60AC" w14:textId="77777777" w:rsidR="00E34DA7" w:rsidRDefault="00E34DA7" w:rsidP="00E34DA7"/>
          <w:p w14:paraId="75058D48" w14:textId="77777777" w:rsidR="00E34DA7" w:rsidRDefault="00E34DA7" w:rsidP="00E34DA7"/>
          <w:p w14:paraId="710A0B73" w14:textId="77777777" w:rsidR="00E34DA7" w:rsidRDefault="00E34DA7" w:rsidP="00E34DA7"/>
          <w:p w14:paraId="29662434" w14:textId="77777777" w:rsidR="00E34DA7" w:rsidRDefault="00E34DA7" w:rsidP="00E34DA7"/>
          <w:p w14:paraId="4E87A83F" w14:textId="77777777" w:rsidR="00E34DA7" w:rsidRDefault="00E34DA7" w:rsidP="00E34DA7"/>
          <w:p w14:paraId="454E4C0F" w14:textId="77777777" w:rsidR="00E34DA7" w:rsidRDefault="00E34DA7" w:rsidP="00E34DA7"/>
          <w:p w14:paraId="67C8A6C0" w14:textId="77777777" w:rsidR="00E34DA7" w:rsidRPr="003A0CDA" w:rsidRDefault="00E34DA7" w:rsidP="00E34DA7"/>
          <w:p w14:paraId="17B202A6" w14:textId="77777777" w:rsidR="00E34DA7" w:rsidRPr="00BA3B52" w:rsidRDefault="00E34DA7" w:rsidP="00E34DA7">
            <w:r>
              <w:rPr>
                <w:noProof/>
              </w:rPr>
              <w:drawing>
                <wp:inline distT="0" distB="0" distL="0" distR="0" wp14:anchorId="0EE3CEB6" wp14:editId="547DE087">
                  <wp:extent cx="2372229" cy="1183353"/>
                  <wp:effectExtent l="0" t="0" r="0" b="0"/>
                  <wp:docPr id="323" name="Picture 323" descr="Nybygg overlevert – Solstad Offshore | Falne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ybygg overlevert – Solstad Offshore | Falnes 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2085" cy="1203235"/>
                          </a:xfrm>
                          <a:prstGeom prst="rect">
                            <a:avLst/>
                          </a:prstGeom>
                          <a:noFill/>
                          <a:ln>
                            <a:noFill/>
                          </a:ln>
                        </pic:spPr>
                      </pic:pic>
                    </a:graphicData>
                  </a:graphic>
                </wp:inline>
              </w:drawing>
            </w:r>
          </w:p>
        </w:tc>
      </w:tr>
    </w:tbl>
    <w:p w14:paraId="6F447BC7" w14:textId="77777777" w:rsidR="00E34DA7" w:rsidRPr="009603B2" w:rsidRDefault="00E34DA7" w:rsidP="00E34DA7">
      <w:pPr>
        <w:rPr>
          <w:rFonts w:cs="TiemposText-Regular"/>
          <w:b/>
          <w:bCs/>
          <w:szCs w:val="18"/>
        </w:rPr>
      </w:pPr>
      <w:r w:rsidRPr="009603B2">
        <w:rPr>
          <w:rFonts w:cs="TiemposText-Regular"/>
          <w:b/>
          <w:bCs/>
          <w:szCs w:val="18"/>
        </w:rPr>
        <w:t xml:space="preserve">Energy Control </w:t>
      </w:r>
      <w:r>
        <w:rPr>
          <w:rFonts w:cs="TiemposText-Regular"/>
          <w:b/>
          <w:bCs/>
          <w:szCs w:val="18"/>
        </w:rPr>
        <w:t xml:space="preserve">main </w:t>
      </w:r>
      <w:r w:rsidRPr="009603B2">
        <w:rPr>
          <w:rFonts w:cs="TiemposText-Regular"/>
          <w:b/>
          <w:bCs/>
          <w:szCs w:val="18"/>
        </w:rPr>
        <w:t>functions:</w:t>
      </w:r>
    </w:p>
    <w:p w14:paraId="314D8638" w14:textId="77777777" w:rsidR="00E34DA7" w:rsidRPr="0000306C" w:rsidRDefault="00E34DA7" w:rsidP="00E34DA7">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Limits load fluctuations </w:t>
      </w:r>
      <w:r>
        <w:rPr>
          <w:rFonts w:cs="TiemposText-Regular"/>
          <w:szCs w:val="18"/>
        </w:rPr>
        <w:t xml:space="preserve">in order to </w:t>
      </w:r>
      <w:r w:rsidRPr="0000306C">
        <w:rPr>
          <w:rFonts w:cs="TiemposText-Regular"/>
          <w:szCs w:val="18"/>
        </w:rPr>
        <w:t xml:space="preserve">stabilize the load of the </w:t>
      </w:r>
      <w:r>
        <w:rPr>
          <w:rFonts w:cs="TiemposText-Regular"/>
          <w:szCs w:val="18"/>
        </w:rPr>
        <w:t>producers</w:t>
      </w:r>
      <w:r w:rsidRPr="0000306C">
        <w:rPr>
          <w:rFonts w:cs="TiemposText-Regular"/>
          <w:szCs w:val="18"/>
        </w:rPr>
        <w:t xml:space="preserve"> (increases available power for propulsion and other processes)</w:t>
      </w:r>
    </w:p>
    <w:p w14:paraId="0622CED1" w14:textId="77777777" w:rsidR="00E34DA7" w:rsidRDefault="00E34DA7" w:rsidP="00E34DA7">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Load predictions </w:t>
      </w:r>
      <w:r>
        <w:rPr>
          <w:rFonts w:cs="TiemposText-Regular"/>
          <w:szCs w:val="18"/>
        </w:rPr>
        <w:t>used for</w:t>
      </w:r>
      <w:r w:rsidRPr="0000306C">
        <w:rPr>
          <w:rFonts w:cs="TiemposText-Regular"/>
          <w:szCs w:val="18"/>
        </w:rPr>
        <w:t xml:space="preserve"> improved handling of the load dynamics</w:t>
      </w:r>
    </w:p>
    <w:p w14:paraId="0064CB72" w14:textId="77777777" w:rsidR="00E34DA7" w:rsidRDefault="00E34DA7" w:rsidP="00E34DA7">
      <w:pPr>
        <w:rPr>
          <w:rFonts w:cs="TiemposText-Regular"/>
          <w:szCs w:val="18"/>
        </w:rPr>
      </w:pPr>
      <w:r w:rsidRPr="0000306C">
        <w:rPr>
          <w:rFonts w:cs="TiemposText-Regular"/>
          <w:szCs w:val="18"/>
        </w:rPr>
        <w:t>•</w:t>
      </w:r>
      <w:r>
        <w:rPr>
          <w:rFonts w:cs="TiemposText-Regular"/>
          <w:szCs w:val="18"/>
        </w:rPr>
        <w:t xml:space="preserve"> For DP vessels with required redundancy design:</w:t>
      </w:r>
    </w:p>
    <w:p w14:paraId="35DD8BA3" w14:textId="77777777" w:rsidR="00E34DA7" w:rsidRPr="0000306C" w:rsidRDefault="00E34DA7" w:rsidP="00E34DA7">
      <w:pPr>
        <w:ind w:left="709"/>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Minimum SOC is set based on the calculated </w:t>
      </w:r>
      <w:r>
        <w:rPr>
          <w:rFonts w:cs="TiemposText-Regular"/>
          <w:szCs w:val="18"/>
        </w:rPr>
        <w:t xml:space="preserve">DP requirement for the operation </w:t>
      </w:r>
      <w:r w:rsidRPr="0000306C">
        <w:rPr>
          <w:rFonts w:cs="TiemposText-Regular"/>
          <w:szCs w:val="18"/>
        </w:rPr>
        <w:t>in case of worst single failure</w:t>
      </w:r>
    </w:p>
    <w:p w14:paraId="0F42C10A" w14:textId="77777777" w:rsidR="00E34DA7" w:rsidRPr="0000306C" w:rsidRDefault="00E34DA7" w:rsidP="00E34DA7">
      <w:pPr>
        <w:ind w:left="709"/>
        <w:rPr>
          <w:rFonts w:cs="TiemposText-Regular"/>
          <w:szCs w:val="18"/>
        </w:rPr>
      </w:pPr>
      <w:r w:rsidRPr="0000306C">
        <w:rPr>
          <w:rFonts w:cs="TiemposText-Regular"/>
          <w:szCs w:val="18"/>
        </w:rPr>
        <w:t>•</w:t>
      </w:r>
      <w:r>
        <w:rPr>
          <w:rFonts w:cs="TiemposText-Regular"/>
          <w:szCs w:val="18"/>
        </w:rPr>
        <w:t xml:space="preserve"> L</w:t>
      </w:r>
      <w:r w:rsidRPr="0000306C">
        <w:rPr>
          <w:rFonts w:cs="TiemposText-Regular"/>
          <w:szCs w:val="18"/>
        </w:rPr>
        <w:t>ooking at the total available inertia on the power plant in all different modes of operation</w:t>
      </w:r>
      <w:r>
        <w:rPr>
          <w:rFonts w:cs="TiemposText-Regular"/>
          <w:szCs w:val="18"/>
        </w:rPr>
        <w:t xml:space="preserve">. </w:t>
      </w:r>
      <w:r w:rsidRPr="0000306C">
        <w:rPr>
          <w:rFonts w:cs="TiemposText-Regular"/>
          <w:szCs w:val="18"/>
        </w:rPr>
        <w:t>The DP will distribute the available inertia to all thrusters, matching the load ramps with</w:t>
      </w:r>
      <w:r>
        <w:rPr>
          <w:rFonts w:cs="TiemposText-Regular"/>
          <w:szCs w:val="18"/>
        </w:rPr>
        <w:t>in</w:t>
      </w:r>
      <w:r w:rsidRPr="0000306C">
        <w:rPr>
          <w:rFonts w:cs="TiemposText-Regular"/>
          <w:szCs w:val="18"/>
        </w:rPr>
        <w:t xml:space="preserve"> the </w:t>
      </w:r>
      <w:proofErr w:type="gramStart"/>
      <w:r>
        <w:rPr>
          <w:rFonts w:cs="TiemposText-Regular"/>
          <w:szCs w:val="18"/>
        </w:rPr>
        <w:t>producers</w:t>
      </w:r>
      <w:proofErr w:type="gramEnd"/>
      <w:r>
        <w:rPr>
          <w:rFonts w:cs="TiemposText-Regular"/>
          <w:szCs w:val="18"/>
        </w:rPr>
        <w:t xml:space="preserve"> capability</w:t>
      </w:r>
    </w:p>
    <w:p w14:paraId="73DE58D0" w14:textId="46A04034" w:rsidR="00E52BAF" w:rsidRDefault="00E34DA7" w:rsidP="00E34DA7">
      <w:pPr>
        <w:rPr>
          <w:rFonts w:cs="TiemposText-Regular"/>
          <w:szCs w:val="18"/>
        </w:rPr>
      </w:pPr>
      <w:r w:rsidRPr="0000306C">
        <w:rPr>
          <w:rFonts w:cs="TiemposText-Regular"/>
          <w:szCs w:val="18"/>
        </w:rPr>
        <w:t>•</w:t>
      </w:r>
      <w:r>
        <w:rPr>
          <w:rFonts w:cs="TiemposText-Regular"/>
          <w:szCs w:val="18"/>
        </w:rPr>
        <w:t xml:space="preserve"> Energy Control ensures green operations by configuring zero emission modes with use of ESS and alternatively shore power  </w:t>
      </w:r>
    </w:p>
    <w:p w14:paraId="2FDDA5D0" w14:textId="77777777" w:rsidR="00E34DA7" w:rsidRDefault="00E34DA7" w:rsidP="00E34DA7">
      <w:pPr>
        <w:rPr>
          <w:rFonts w:cs="TiemposText-Regular"/>
          <w:b/>
          <w:bCs/>
          <w:szCs w:val="18"/>
        </w:rPr>
      </w:pPr>
      <w:r>
        <w:rPr>
          <w:rFonts w:cs="TiemposText-Regular"/>
          <w:b/>
          <w:bCs/>
          <w:szCs w:val="18"/>
        </w:rPr>
        <w:t>“Full Picture” additional benefits</w:t>
      </w:r>
    </w:p>
    <w:p w14:paraId="652EE0A2" w14:textId="77777777" w:rsidR="00E34DA7" w:rsidRDefault="00E34DA7" w:rsidP="00E34DA7">
      <w:pPr>
        <w:rPr>
          <w:rFonts w:cs="TiemposText-Regular"/>
          <w:szCs w:val="18"/>
        </w:rPr>
      </w:pPr>
      <w:r>
        <w:rPr>
          <w:rFonts w:cs="TiemposText-Regular"/>
          <w:szCs w:val="18"/>
        </w:rPr>
        <w:t>Our “Full Picture” benefits ensure</w:t>
      </w:r>
      <w:r w:rsidRPr="006128A7">
        <w:rPr>
          <w:rFonts w:cs="TiemposText-Regular"/>
          <w:szCs w:val="18"/>
        </w:rPr>
        <w:t xml:space="preserve"> operating energy producers in the most optimal way by reducing speed</w:t>
      </w:r>
      <w:r>
        <w:rPr>
          <w:rFonts w:cs="TiemposText-Regular"/>
          <w:szCs w:val="18"/>
        </w:rPr>
        <w:t xml:space="preserve"> </w:t>
      </w:r>
      <w:r w:rsidRPr="006128A7">
        <w:rPr>
          <w:rFonts w:cs="TiemposText-Regular"/>
          <w:szCs w:val="18"/>
        </w:rPr>
        <w:t>and shifting operational load limits</w:t>
      </w:r>
      <w:r>
        <w:rPr>
          <w:rFonts w:cs="TiemposText-Regular"/>
          <w:szCs w:val="18"/>
        </w:rPr>
        <w:t xml:space="preserve"> with use of load prediction and energy control.</w:t>
      </w:r>
    </w:p>
    <w:p w14:paraId="2A8FE579" w14:textId="77777777" w:rsidR="00E34DA7" w:rsidRPr="00654040" w:rsidRDefault="00E34DA7" w:rsidP="00E34DA7">
      <w:pPr>
        <w:rPr>
          <w:rFonts w:cs="TiemposText-Regular"/>
          <w:szCs w:val="18"/>
        </w:rPr>
      </w:pPr>
      <w:r w:rsidRPr="0000306C">
        <w:rPr>
          <w:rFonts w:cs="TiemposText-Regular"/>
          <w:szCs w:val="18"/>
        </w:rPr>
        <w:t>•</w:t>
      </w:r>
      <w:r>
        <w:rPr>
          <w:rFonts w:cs="TiemposText-Regular"/>
          <w:szCs w:val="18"/>
        </w:rPr>
        <w:t xml:space="preserve"> </w:t>
      </w:r>
      <w:r w:rsidRPr="00654040">
        <w:rPr>
          <w:rFonts w:cs="TiemposText-Regular"/>
          <w:szCs w:val="18"/>
        </w:rPr>
        <w:t xml:space="preserve">Our Energy Storage implementation enables reduction of energy producers, hence increasing efficiency on remaining producers. In addition, our Energy Storage is only utilized when ramp and load demand is outside the </w:t>
      </w:r>
      <w:proofErr w:type="gramStart"/>
      <w:r w:rsidRPr="00654040">
        <w:rPr>
          <w:rFonts w:cs="TiemposText-Regular"/>
          <w:szCs w:val="18"/>
        </w:rPr>
        <w:t>producers</w:t>
      </w:r>
      <w:proofErr w:type="gramEnd"/>
      <w:r w:rsidRPr="00654040">
        <w:rPr>
          <w:rFonts w:cs="TiemposText-Regular"/>
          <w:szCs w:val="18"/>
        </w:rPr>
        <w:t xml:space="preserve"> capability or an energy producer is unexpectedly disconnected. </w:t>
      </w:r>
    </w:p>
    <w:p w14:paraId="6D6310C5" w14:textId="77777777" w:rsidR="00E34DA7" w:rsidRDefault="00E34DA7" w:rsidP="00E34DA7">
      <w:pPr>
        <w:rPr>
          <w:rFonts w:cs="TiemposText-Regular"/>
          <w:szCs w:val="18"/>
        </w:rPr>
      </w:pPr>
      <w:r w:rsidRPr="0000306C">
        <w:rPr>
          <w:rFonts w:cs="TiemposText-Regular"/>
          <w:szCs w:val="18"/>
        </w:rPr>
        <w:t>•</w:t>
      </w:r>
      <w:r>
        <w:rPr>
          <w:rFonts w:cs="TiemposText-Regular"/>
          <w:szCs w:val="18"/>
        </w:rPr>
        <w:t xml:space="preserve"> </w:t>
      </w:r>
      <w:proofErr w:type="gramStart"/>
      <w:r w:rsidRPr="00654040">
        <w:rPr>
          <w:rFonts w:cs="TiemposText-Regular"/>
          <w:szCs w:val="18"/>
        </w:rPr>
        <w:t>Our Inertia Control with Dynamic Positioning System Integration,</w:t>
      </w:r>
      <w:proofErr w:type="gramEnd"/>
      <w:r w:rsidRPr="00654040">
        <w:rPr>
          <w:rFonts w:cs="TiemposText-Regular"/>
          <w:szCs w:val="18"/>
        </w:rPr>
        <w:t xml:space="preserve"> enable shift of load limit on energy producers by utilizing load prediction</w:t>
      </w:r>
      <w:r>
        <w:rPr>
          <w:rFonts w:cs="TiemposText-Regular"/>
          <w:szCs w:val="18"/>
        </w:rPr>
        <w:t xml:space="preserve"> that will increase efficiency and reduce emission as shown in figure 6 and 7.</w:t>
      </w:r>
    </w:p>
    <w:p w14:paraId="0C875027" w14:textId="77777777" w:rsidR="00E34DA7" w:rsidRDefault="00E34DA7" w:rsidP="00E34DA7">
      <w:pPr>
        <w:rPr>
          <w:rFonts w:cs="TiemposText-Regular"/>
          <w:szCs w:val="18"/>
        </w:rPr>
      </w:pPr>
      <w:r w:rsidRPr="0000306C">
        <w:rPr>
          <w:rFonts w:cs="TiemposText-Regular"/>
          <w:szCs w:val="18"/>
        </w:rPr>
        <w:t>•</w:t>
      </w:r>
      <w:r>
        <w:rPr>
          <w:rFonts w:cs="TiemposText-Regular"/>
          <w:szCs w:val="18"/>
        </w:rPr>
        <w:t xml:space="preserve"> With o</w:t>
      </w:r>
      <w:r w:rsidRPr="00654040">
        <w:rPr>
          <w:rFonts w:cs="TiemposText-Regular"/>
          <w:szCs w:val="18"/>
        </w:rPr>
        <w:t xml:space="preserve">ur </w:t>
      </w:r>
      <w:r>
        <w:rPr>
          <w:rFonts w:cs="TiemposText-Regular"/>
          <w:szCs w:val="18"/>
        </w:rPr>
        <w:t>“full picture” integration and load prediction</w:t>
      </w:r>
      <w:r w:rsidRPr="00654040">
        <w:rPr>
          <w:rFonts w:cs="TiemposText-Regular"/>
          <w:szCs w:val="18"/>
        </w:rPr>
        <w:t>, the energy producer speed can be increased before the load is applied, avoiding energy storage discharge</w:t>
      </w:r>
      <w:r>
        <w:rPr>
          <w:rFonts w:cs="TiemposText-Regular"/>
          <w:szCs w:val="18"/>
        </w:rPr>
        <w:t xml:space="preserve"> as shown in figure 8</w:t>
      </w:r>
      <w:r w:rsidRPr="00654040">
        <w:rPr>
          <w:rFonts w:cs="TiemposText-Regular"/>
          <w:szCs w:val="18"/>
        </w:rPr>
        <w:t xml:space="preserve">, hence decreasing </w:t>
      </w:r>
      <w:r>
        <w:rPr>
          <w:rFonts w:cs="TiemposText-Regular"/>
          <w:szCs w:val="18"/>
        </w:rPr>
        <w:t xml:space="preserve">energy storage </w:t>
      </w:r>
      <w:r w:rsidRPr="00654040">
        <w:rPr>
          <w:rFonts w:cs="TiemposText-Regular"/>
          <w:szCs w:val="18"/>
        </w:rPr>
        <w:t>size requirement and increasing life due to less usage</w:t>
      </w:r>
      <w:r>
        <w:rPr>
          <w:rFonts w:cs="TiemposText-Regular"/>
          <w:szCs w:val="18"/>
        </w:rPr>
        <w:t>.</w:t>
      </w:r>
    </w:p>
    <w:p w14:paraId="7785004D" w14:textId="77777777" w:rsidR="00E34DA7" w:rsidRPr="0012180A" w:rsidRDefault="00E34DA7" w:rsidP="00E34DA7">
      <w:pPr>
        <w:autoSpaceDE w:val="0"/>
        <w:autoSpaceDN w:val="0"/>
        <w:adjustRightInd w:val="0"/>
        <w:spacing w:after="0" w:line="240" w:lineRule="auto"/>
        <w:rPr>
          <w:rFonts w:cs="TiemposText-Regular"/>
          <w:b/>
          <w:bCs/>
          <w:szCs w:val="18"/>
          <w:lang w:val="en-GB"/>
        </w:rPr>
      </w:pPr>
      <w:r w:rsidRPr="0012180A">
        <w:rPr>
          <w:rFonts w:cs="TiemposText-Regular"/>
          <w:b/>
          <w:bCs/>
          <w:szCs w:val="18"/>
          <w:lang w:val="en-GB"/>
        </w:rPr>
        <w:t xml:space="preserve">Proven </w:t>
      </w:r>
      <w:r>
        <w:rPr>
          <w:rFonts w:cs="TiemposText-Regular"/>
          <w:b/>
          <w:bCs/>
          <w:szCs w:val="18"/>
          <w:lang w:val="en-GB"/>
        </w:rPr>
        <w:t>Power Allocator</w:t>
      </w:r>
      <w:r w:rsidRPr="0012180A">
        <w:rPr>
          <w:rFonts w:cs="TiemposText-Regular"/>
          <w:b/>
          <w:bCs/>
          <w:szCs w:val="18"/>
          <w:lang w:val="en-GB"/>
        </w:rPr>
        <w:t xml:space="preserve"> Solutions </w:t>
      </w:r>
    </w:p>
    <w:p w14:paraId="44698BD3" w14:textId="77777777" w:rsidR="00E34DA7" w:rsidRDefault="00E34DA7" w:rsidP="00E34DA7">
      <w:pPr>
        <w:autoSpaceDE w:val="0"/>
        <w:autoSpaceDN w:val="0"/>
        <w:adjustRightInd w:val="0"/>
        <w:spacing w:after="0" w:line="240" w:lineRule="auto"/>
        <w:rPr>
          <w:rFonts w:cs="TiemposText-Regular"/>
          <w:szCs w:val="18"/>
          <w:lang w:val="en-GB"/>
        </w:rPr>
      </w:pPr>
      <w:r w:rsidRPr="0012180A">
        <w:rPr>
          <w:rFonts w:cs="TiemposText-Regular"/>
          <w:szCs w:val="18"/>
          <w:lang w:val="en-GB"/>
        </w:rPr>
        <w:t>Kongsberg Maritime has</w:t>
      </w:r>
      <w:r>
        <w:rPr>
          <w:rFonts w:cs="TiemposText-Regular"/>
          <w:szCs w:val="18"/>
          <w:lang w:val="en-GB"/>
        </w:rPr>
        <w:t xml:space="preserve"> </w:t>
      </w:r>
      <w:proofErr w:type="gramStart"/>
      <w:r>
        <w:rPr>
          <w:rFonts w:cs="TiemposText-Regular"/>
          <w:szCs w:val="18"/>
          <w:lang w:val="en-GB"/>
        </w:rPr>
        <w:t xml:space="preserve">several  </w:t>
      </w:r>
      <w:r w:rsidRPr="00F3700F">
        <w:rPr>
          <w:rFonts w:eastAsiaTheme="majorEastAsia" w:cstheme="majorBidi"/>
          <w:noProof/>
          <w:color w:val="000000" w:themeColor="text1"/>
          <w:spacing w:val="6"/>
          <w:szCs w:val="20"/>
          <w:lang w:val="en-GB"/>
        </w:rPr>
        <w:t>PowerAllocator</w:t>
      </w:r>
      <w:r w:rsidRPr="00F3700F">
        <w:rPr>
          <w:rFonts w:eastAsiaTheme="majorEastAsia" w:cstheme="majorBidi"/>
          <w:noProof/>
          <w:color w:val="000000" w:themeColor="text1"/>
          <w:spacing w:val="6"/>
          <w:szCs w:val="20"/>
          <w:vertAlign w:val="superscript"/>
          <w:lang w:val="en-GB"/>
        </w:rPr>
        <w:t>TM</w:t>
      </w:r>
      <w:proofErr w:type="gramEnd"/>
      <w:r w:rsidRPr="0012180A">
        <w:rPr>
          <w:rFonts w:cs="TiemposText-Regular"/>
          <w:szCs w:val="18"/>
          <w:lang w:val="en-GB"/>
        </w:rPr>
        <w:t xml:space="preserve"> solutions</w:t>
      </w:r>
      <w:r>
        <w:rPr>
          <w:rFonts w:cs="TiemposText-Regular"/>
          <w:szCs w:val="18"/>
          <w:lang w:val="en-GB"/>
        </w:rPr>
        <w:t xml:space="preserve"> in operation in the offshore segment. Below example on the vessels Normand </w:t>
      </w:r>
      <w:proofErr w:type="spellStart"/>
      <w:r>
        <w:rPr>
          <w:rFonts w:cs="TiemposText-Regular"/>
          <w:szCs w:val="18"/>
          <w:lang w:val="en-GB"/>
        </w:rPr>
        <w:t>F</w:t>
      </w:r>
      <w:r w:rsidRPr="0032261C">
        <w:rPr>
          <w:rFonts w:cs="TiemposText-Regular"/>
          <w:szCs w:val="18"/>
          <w:lang w:val="en-GB"/>
        </w:rPr>
        <w:t>alnes</w:t>
      </w:r>
      <w:proofErr w:type="spellEnd"/>
      <w:r>
        <w:rPr>
          <w:rFonts w:cs="TiemposText-Regular"/>
          <w:szCs w:val="18"/>
          <w:lang w:val="en-GB"/>
        </w:rPr>
        <w:t xml:space="preserve"> and Normand </w:t>
      </w:r>
      <w:proofErr w:type="spellStart"/>
      <w:r>
        <w:rPr>
          <w:rFonts w:cs="TiemposText-Regular"/>
          <w:szCs w:val="18"/>
          <w:lang w:val="en-GB"/>
        </w:rPr>
        <w:t>Naley</w:t>
      </w:r>
      <w:proofErr w:type="spellEnd"/>
      <w:r>
        <w:rPr>
          <w:rFonts w:cs="TiemposText-Regular"/>
          <w:szCs w:val="18"/>
          <w:lang w:val="en-GB"/>
        </w:rPr>
        <w:t xml:space="preserve"> upgraded in 2019</w:t>
      </w:r>
    </w:p>
    <w:p w14:paraId="2025EF40" w14:textId="77777777" w:rsidR="00E34DA7" w:rsidRDefault="00E34DA7" w:rsidP="00E34DA7">
      <w:pPr>
        <w:autoSpaceDE w:val="0"/>
        <w:autoSpaceDN w:val="0"/>
        <w:adjustRightInd w:val="0"/>
        <w:spacing w:after="0" w:line="240" w:lineRule="auto"/>
        <w:rPr>
          <w:rFonts w:cs="TiemposText-Regular"/>
          <w:szCs w:val="18"/>
          <w:lang w:val="en-GB"/>
        </w:rPr>
      </w:pPr>
    </w:p>
    <w:p w14:paraId="6A583CAB" w14:textId="77777777" w:rsidR="00E34DA7" w:rsidRDefault="00E34DA7" w:rsidP="00E34DA7">
      <w:pPr>
        <w:autoSpaceDE w:val="0"/>
        <w:autoSpaceDN w:val="0"/>
        <w:adjustRightInd w:val="0"/>
        <w:spacing w:after="0" w:line="240" w:lineRule="auto"/>
        <w:rPr>
          <w:rFonts w:cs="TiemposText-Regular"/>
          <w:szCs w:val="18"/>
          <w:lang w:val="en-GB"/>
        </w:rPr>
      </w:pPr>
    </w:p>
    <w:p w14:paraId="09BAB906" w14:textId="3D9B8997" w:rsidR="003E1D28" w:rsidRDefault="00C365B6" w:rsidP="00D51001">
      <w:pPr>
        <w:jc w:val="center"/>
        <w:rPr>
          <w:rFonts w:cs="TiemposText-Regular"/>
          <w:szCs w:val="18"/>
          <w:lang w:val="en-GB"/>
        </w:rPr>
      </w:pPr>
      <w:r>
        <w:object w:dxaOrig="23326" w:dyaOrig="25036" w14:anchorId="7714E43D">
          <v:shape id="_x0000_i1030" type="#_x0000_t75" style="width:198.2pt;height:212.6pt" o:ole="">
            <v:imagedata r:id="rId41" o:title=""/>
          </v:shape>
          <o:OLEObject Type="Embed" ProgID="Visio.Drawing.15" ShapeID="_x0000_i1030" DrawAspect="Content" ObjectID="_1667388957" r:id="rId42"/>
        </w:object>
      </w:r>
    </w:p>
    <w:sectPr w:rsidR="003E1D28" w:rsidSect="000E1331">
      <w:footerReference w:type="default" r:id="rId43"/>
      <w:headerReference w:type="first" r:id="rId44"/>
      <w:footerReference w:type="first" r:id="rId45"/>
      <w:pgSz w:w="11906" w:h="16838"/>
      <w:pgMar w:top="699" w:right="1418" w:bottom="1701" w:left="4593"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3B8B9" w14:textId="77777777" w:rsidR="00E33712" w:rsidRDefault="00E33712" w:rsidP="005D49CF">
      <w:pPr>
        <w:spacing w:after="0" w:line="240" w:lineRule="auto"/>
      </w:pPr>
      <w:r>
        <w:separator/>
      </w:r>
    </w:p>
  </w:endnote>
  <w:endnote w:type="continuationSeparator" w:id="0">
    <w:p w14:paraId="37448243" w14:textId="77777777" w:rsidR="00E33712" w:rsidRDefault="00E33712" w:rsidP="005D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TPressura-Regular">
    <w:panose1 w:val="00000000000000000000"/>
    <w:charset w:val="00"/>
    <w:family w:val="swiss"/>
    <w:notTrueType/>
    <w:pitch w:val="default"/>
    <w:sig w:usb0="00000003" w:usb1="00000000" w:usb2="00000000" w:usb3="00000000" w:csb0="00000001" w:csb1="00000000"/>
  </w:font>
  <w:font w:name="TiemposText-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30FA" w14:textId="77777777" w:rsidR="002D4C2B" w:rsidRPr="00D539E2" w:rsidRDefault="00487B62" w:rsidP="000E1331">
    <w:pPr>
      <w:pStyle w:val="Footer"/>
      <w:rPr>
        <w:lang w:val="nn-NO"/>
      </w:rPr>
    </w:pPr>
    <w:r>
      <w:rPr>
        <w:noProof/>
        <w:lang w:val="nb-NO" w:eastAsia="nb-NO"/>
      </w:rPr>
      <w:drawing>
        <wp:anchor distT="0" distB="0" distL="114300" distR="114300" simplePos="0" relativeHeight="251665408" behindDoc="0" locked="0" layoutInCell="1" allowOverlap="1" wp14:anchorId="3248593B" wp14:editId="1C93F617">
          <wp:simplePos x="0" y="0"/>
          <wp:positionH relativeFrom="page">
            <wp:posOffset>381635</wp:posOffset>
          </wp:positionH>
          <wp:positionV relativeFrom="page">
            <wp:posOffset>9555480</wp:posOffset>
          </wp:positionV>
          <wp:extent cx="1897053" cy="762635"/>
          <wp:effectExtent l="0" t="0" r="8255" b="0"/>
          <wp:wrapNone/>
          <wp:docPr id="6" name="gri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id_blue_small.png"/>
                  <pic:cNvPicPr/>
                </pic:nvPicPr>
                <pic:blipFill>
                  <a:blip r:embed="rId1">
                    <a:extLst>
                      <a:ext uri="{28A0092B-C50C-407E-A947-70E740481C1C}">
                        <a14:useLocalDpi xmlns:a14="http://schemas.microsoft.com/office/drawing/2010/main" val="0"/>
                      </a:ext>
                    </a:extLst>
                  </a:blip>
                  <a:stretch>
                    <a:fillRect/>
                  </a:stretch>
                </pic:blipFill>
                <pic:spPr>
                  <a:xfrm>
                    <a:off x="0" y="0"/>
                    <a:ext cx="1897053" cy="762635"/>
                  </a:xfrm>
                  <a:prstGeom prst="rect">
                    <a:avLst/>
                  </a:prstGeom>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64384" behindDoc="0" locked="0" layoutInCell="1" allowOverlap="1" wp14:anchorId="73549908" wp14:editId="0F7FCF74">
          <wp:simplePos x="0" y="0"/>
          <wp:positionH relativeFrom="page">
            <wp:posOffset>381635</wp:posOffset>
          </wp:positionH>
          <wp:positionV relativeFrom="page">
            <wp:posOffset>9555480</wp:posOffset>
          </wp:positionV>
          <wp:extent cx="1897434" cy="762635"/>
          <wp:effectExtent l="0" t="0" r="7620" b="0"/>
          <wp:wrapNone/>
          <wp:docPr id="7" name="grid_gre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id_small_grey.png"/>
                  <pic:cNvPicPr/>
                </pic:nvPicPr>
                <pic:blipFill>
                  <a:blip r:embed="rId2">
                    <a:extLst>
                      <a:ext uri="{28A0092B-C50C-407E-A947-70E740481C1C}">
                        <a14:useLocalDpi xmlns:a14="http://schemas.microsoft.com/office/drawing/2010/main" val="0"/>
                      </a:ext>
                    </a:extLst>
                  </a:blip>
                  <a:stretch>
                    <a:fillRect/>
                  </a:stretch>
                </pic:blipFill>
                <pic:spPr>
                  <a:xfrm>
                    <a:off x="0" y="0"/>
                    <a:ext cx="1897434" cy="762635"/>
                  </a:xfrm>
                  <a:prstGeom prst="rect">
                    <a:avLst/>
                  </a:prstGeom>
                </pic:spPr>
              </pic:pic>
            </a:graphicData>
          </a:graphic>
          <wp14:sizeRelH relativeFrom="page">
            <wp14:pctWidth>0</wp14:pctWidth>
          </wp14:sizeRelH>
          <wp14:sizeRelV relativeFrom="page">
            <wp14:pctHeight>0</wp14:pctHeight>
          </wp14:sizeRelV>
        </wp:anchor>
      </w:drawing>
    </w:r>
    <w:r w:rsidR="004B08E2" w:rsidRPr="000E1331">
      <w:rPr>
        <w:noProof/>
        <w:lang w:val="nb-NO" w:eastAsia="nb-NO"/>
      </w:rPr>
      <w:drawing>
        <wp:anchor distT="0" distB="0" distL="114300" distR="114300" simplePos="0" relativeHeight="251661312" behindDoc="0" locked="0" layoutInCell="1" allowOverlap="1" wp14:anchorId="35465F3F" wp14:editId="67C0C003">
          <wp:simplePos x="0" y="0"/>
          <wp:positionH relativeFrom="page">
            <wp:posOffset>381635</wp:posOffset>
          </wp:positionH>
          <wp:positionV relativeFrom="page">
            <wp:posOffset>9555480</wp:posOffset>
          </wp:positionV>
          <wp:extent cx="1897200" cy="763200"/>
          <wp:effectExtent l="0" t="0" r="8255" b="0"/>
          <wp:wrapNone/>
          <wp:docPr id="9" name="grid_brow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id_small.png"/>
                  <pic:cNvPicPr/>
                </pic:nvPicPr>
                <pic:blipFill>
                  <a:blip r:embed="rId3">
                    <a:extLst>
                      <a:ext uri="{28A0092B-C50C-407E-A947-70E740481C1C}">
                        <a14:useLocalDpi xmlns:a14="http://schemas.microsoft.com/office/drawing/2010/main" val="0"/>
                      </a:ext>
                    </a:extLst>
                  </a:blip>
                  <a:stretch>
                    <a:fillRect/>
                  </a:stretch>
                </pic:blipFill>
                <pic:spPr>
                  <a:xfrm>
                    <a:off x="0" y="0"/>
                    <a:ext cx="1897200" cy="763200"/>
                  </a:xfrm>
                  <a:prstGeom prst="rect">
                    <a:avLst/>
                  </a:prstGeom>
                </pic:spPr>
              </pic:pic>
            </a:graphicData>
          </a:graphic>
          <wp14:sizeRelH relativeFrom="margin">
            <wp14:pctWidth>0</wp14:pctWidth>
          </wp14:sizeRelH>
          <wp14:sizeRelV relativeFrom="margin">
            <wp14:pctHeight>0</wp14:pctHeight>
          </wp14:sizeRelV>
        </wp:anchor>
      </w:drawing>
    </w:r>
    <w:r w:rsidR="00025714" w:rsidRPr="00D539E2">
      <w:rPr>
        <w:lang w:val="nn-NO"/>
      </w:rPr>
      <w:t>Kongsberg Maritime</w:t>
    </w:r>
    <w:r w:rsidR="002D4C2B" w:rsidRPr="00D539E2">
      <w:rPr>
        <w:lang w:val="nn-NO"/>
      </w:rPr>
      <w:tab/>
    </w:r>
    <w:r w:rsidR="00FC44E3" w:rsidRPr="00D539E2">
      <w:rPr>
        <w:lang w:val="nn-NO"/>
      </w:rPr>
      <w:t>Phone: +47 97 65 89 29</w:t>
    </w:r>
    <w:r w:rsidR="002D4C2B" w:rsidRPr="00D539E2">
      <w:rPr>
        <w:lang w:val="nn-NO"/>
      </w:rPr>
      <w:br/>
    </w:r>
    <w:r w:rsidR="00841590" w:rsidRPr="00D539E2">
      <w:rPr>
        <w:lang w:val="nn-NO"/>
      </w:rPr>
      <w:t>Janaflaten 28</w:t>
    </w:r>
    <w:r w:rsidR="00025714" w:rsidRPr="00D539E2">
      <w:rPr>
        <w:lang w:val="nn-NO"/>
      </w:rPr>
      <w:t>, NO-5882</w:t>
    </w:r>
  </w:p>
  <w:p w14:paraId="45BD9DD1" w14:textId="77777777" w:rsidR="002D4C2B" w:rsidRPr="00164D31" w:rsidRDefault="00025714" w:rsidP="005E4321">
    <w:pPr>
      <w:pStyle w:val="Footer"/>
      <w:spacing w:after="240"/>
      <w:rPr>
        <w:lang w:val="nb-NO"/>
      </w:rPr>
    </w:pPr>
    <w:r>
      <w:rPr>
        <w:lang w:val="nb-NO"/>
      </w:rPr>
      <w:t>Bergen, Norway</w:t>
    </w:r>
    <w:r>
      <w:rPr>
        <w:lang w:val="nb-NO"/>
      </w:rPr>
      <w:tab/>
      <w:t>pes_service@km.kongsberg.com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652A" w14:textId="77777777" w:rsidR="000E1331" w:rsidRPr="000E1331" w:rsidRDefault="000E1331" w:rsidP="000E1331">
    <w:pPr>
      <w:pStyle w:val="Footer"/>
      <w:tabs>
        <w:tab w:val="clear" w:pos="3164"/>
        <w:tab w:val="clear" w:pos="4536"/>
        <w:tab w:val="right" w:pos="6719"/>
      </w:tabs>
      <w:ind w:left="-3992" w:right="-822"/>
      <w:rPr>
        <w:color w:val="939598"/>
      </w:rPr>
    </w:pPr>
    <w:r w:rsidRPr="000E1331">
      <w:t>kongsberg.com</w:t>
    </w:r>
    <w:r>
      <w:tab/>
    </w:r>
    <w:r w:rsidRPr="000E1331">
      <w:rPr>
        <w:color w:val="939598"/>
      </w:rPr>
      <w:t>1234567890/AA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DCA60" w14:textId="77777777" w:rsidR="00E33712" w:rsidRDefault="00E33712" w:rsidP="005D49CF">
      <w:pPr>
        <w:spacing w:after="0" w:line="240" w:lineRule="auto"/>
      </w:pPr>
      <w:r>
        <w:separator/>
      </w:r>
    </w:p>
  </w:footnote>
  <w:footnote w:type="continuationSeparator" w:id="0">
    <w:p w14:paraId="2417CEC3" w14:textId="77777777" w:rsidR="00E33712" w:rsidRDefault="00E33712" w:rsidP="005D4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3F68" w14:textId="77777777" w:rsidR="005D49CF" w:rsidRDefault="00FC44E3">
    <w:pPr>
      <w:pStyle w:val="Header"/>
    </w:pPr>
    <w:r>
      <w:rPr>
        <w:noProof/>
        <w:lang w:val="nb-NO" w:eastAsia="nb-NO"/>
      </w:rPr>
      <mc:AlternateContent>
        <mc:Choice Requires="wps">
          <w:drawing>
            <wp:anchor distT="0" distB="215900" distL="114300" distR="114300" simplePos="0" relativeHeight="251656190" behindDoc="0" locked="0" layoutInCell="1" allowOverlap="1" wp14:anchorId="689321E8" wp14:editId="6F88B3EB">
              <wp:simplePos x="0" y="0"/>
              <wp:positionH relativeFrom="page">
                <wp:posOffset>1897811</wp:posOffset>
              </wp:positionH>
              <wp:positionV relativeFrom="page">
                <wp:posOffset>1</wp:posOffset>
              </wp:positionV>
              <wp:extent cx="5666105" cy="1241006"/>
              <wp:effectExtent l="0" t="0" r="0" b="0"/>
              <wp:wrapTopAndBottom/>
              <wp:docPr id="2" name="forsidebilde"/>
              <wp:cNvGraphicFramePr/>
              <a:graphic xmlns:a="http://schemas.openxmlformats.org/drawingml/2006/main">
                <a:graphicData uri="http://schemas.microsoft.com/office/word/2010/wordprocessingShape">
                  <wps:wsp>
                    <wps:cNvSpPr/>
                    <wps:spPr>
                      <a:xfrm>
                        <a:off x="0" y="0"/>
                        <a:ext cx="5666105" cy="124100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3772C" id="forsidebilde" o:spid="_x0000_s1026" style="position:absolute;margin-left:149.45pt;margin-top:0;width:446.15pt;height:97.7pt;z-index:251656190;visibility:visible;mso-wrap-style:square;mso-width-percent:0;mso-height-percent:0;mso-wrap-distance-left:9pt;mso-wrap-distance-top:0;mso-wrap-distance-right:9pt;mso-wrap-distance-bottom:17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" fillcolor="#e7e6e6 [3214]" stroked="f" strokeweight="1pt">
              <w10:wrap type="topAndBottom" anchorx="page" anchory="page"/>
            </v:rect>
          </w:pict>
        </mc:Fallback>
      </mc:AlternateContent>
    </w:r>
    <w:r w:rsidR="002D67AA">
      <w:rPr>
        <w:noProof/>
        <w:lang w:val="nb-NO" w:eastAsia="nb-NO"/>
      </w:rPr>
      <w:drawing>
        <wp:anchor distT="0" distB="0" distL="114300" distR="114300" simplePos="0" relativeHeight="251663360" behindDoc="1" locked="0" layoutInCell="1" allowOverlap="1" wp14:anchorId="6A6B3B20" wp14:editId="2EC82519">
          <wp:simplePos x="0" y="0"/>
          <wp:positionH relativeFrom="page">
            <wp:posOffset>381000</wp:posOffset>
          </wp:positionH>
          <wp:positionV relativeFrom="page">
            <wp:posOffset>487680</wp:posOffset>
          </wp:positionV>
          <wp:extent cx="1896745" cy="9447734"/>
          <wp:effectExtent l="0" t="0" r="8255" b="1270"/>
          <wp:wrapTopAndBottom/>
          <wp:docPr id="10" name="gri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id_blue.png"/>
                  <pic:cNvPicPr/>
                </pic:nvPicPr>
                <pic:blipFill>
                  <a:blip r:embed="rId1">
                    <a:extLst>
                      <a:ext uri="{28A0092B-C50C-407E-A947-70E740481C1C}">
                        <a14:useLocalDpi xmlns:a14="http://schemas.microsoft.com/office/drawing/2010/main" val="0"/>
                      </a:ext>
                    </a:extLst>
                  </a:blip>
                  <a:stretch>
                    <a:fillRect/>
                  </a:stretch>
                </pic:blipFill>
                <pic:spPr>
                  <a:xfrm>
                    <a:off x="0" y="0"/>
                    <a:ext cx="1896745" cy="9447734"/>
                  </a:xfrm>
                  <a:prstGeom prst="rect">
                    <a:avLst/>
                  </a:prstGeom>
                </pic:spPr>
              </pic:pic>
            </a:graphicData>
          </a:graphic>
          <wp14:sizeRelH relativeFrom="margin">
            <wp14:pctWidth>0</wp14:pctWidth>
          </wp14:sizeRelH>
          <wp14:sizeRelV relativeFrom="margin">
            <wp14:pctHeight>0</wp14:pctHeight>
          </wp14:sizeRelV>
        </wp:anchor>
      </w:drawing>
    </w:r>
    <w:r w:rsidR="002D67AA">
      <w:rPr>
        <w:noProof/>
        <w:lang w:val="nb-NO" w:eastAsia="nb-NO"/>
      </w:rPr>
      <w:drawing>
        <wp:anchor distT="0" distB="0" distL="114300" distR="114300" simplePos="0" relativeHeight="251662336" behindDoc="0" locked="0" layoutInCell="1" allowOverlap="1" wp14:anchorId="4F440E31" wp14:editId="00E14D0A">
          <wp:simplePos x="0" y="0"/>
          <wp:positionH relativeFrom="page">
            <wp:posOffset>381000</wp:posOffset>
          </wp:positionH>
          <wp:positionV relativeFrom="page">
            <wp:posOffset>487680</wp:posOffset>
          </wp:positionV>
          <wp:extent cx="1896745" cy="9449435"/>
          <wp:effectExtent l="0" t="0" r="8255" b="0"/>
          <wp:wrapTopAndBottom/>
          <wp:docPr id="12" name="grid_gre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grid_Grey.png"/>
                  <pic:cNvPicPr/>
                </pic:nvPicPr>
                <pic:blipFill>
                  <a:blip r:embed="rId2">
                    <a:extLst>
                      <a:ext uri="{28A0092B-C50C-407E-A947-70E740481C1C}">
                        <a14:useLocalDpi xmlns:a14="http://schemas.microsoft.com/office/drawing/2010/main" val="0"/>
                      </a:ext>
                    </a:extLst>
                  </a:blip>
                  <a:stretch>
                    <a:fillRect/>
                  </a:stretch>
                </pic:blipFill>
                <pic:spPr>
                  <a:xfrm>
                    <a:off x="0" y="0"/>
                    <a:ext cx="1896745" cy="9449435"/>
                  </a:xfrm>
                  <a:prstGeom prst="rect">
                    <a:avLst/>
                  </a:prstGeom>
                </pic:spPr>
              </pic:pic>
            </a:graphicData>
          </a:graphic>
          <wp14:sizeRelH relativeFrom="margin">
            <wp14:pctWidth>0</wp14:pctWidth>
          </wp14:sizeRelH>
          <wp14:sizeRelV relativeFrom="margin">
            <wp14:pctHeight>0</wp14:pctHeight>
          </wp14:sizeRelV>
        </wp:anchor>
      </w:drawing>
    </w:r>
    <w:r w:rsidR="007B1957">
      <w:rPr>
        <w:noProof/>
        <w:lang w:val="nb-NO" w:eastAsia="nb-NO"/>
      </w:rPr>
      <w:drawing>
        <wp:anchor distT="0" distB="0" distL="114300" distR="114300" simplePos="0" relativeHeight="251659264" behindDoc="0" locked="0" layoutInCell="1" allowOverlap="1" wp14:anchorId="5E5526F0" wp14:editId="03C3A8C6">
          <wp:simplePos x="0" y="0"/>
          <wp:positionH relativeFrom="page">
            <wp:posOffset>6253480</wp:posOffset>
          </wp:positionH>
          <wp:positionV relativeFrom="page">
            <wp:posOffset>492760</wp:posOffset>
          </wp:positionV>
          <wp:extent cx="746760" cy="749300"/>
          <wp:effectExtent l="0" t="0" r="0" b="0"/>
          <wp:wrapNone/>
          <wp:docPr id="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lå.png"/>
                  <pic:cNvPicPr/>
                </pic:nvPicPr>
                <pic:blipFill>
                  <a:blip r:embed="rId3">
                    <a:extLst>
                      <a:ext uri="{28A0092B-C50C-407E-A947-70E740481C1C}">
                        <a14:useLocalDpi xmlns:a14="http://schemas.microsoft.com/office/drawing/2010/main" val="0"/>
                      </a:ext>
                    </a:extLst>
                  </a:blip>
                  <a:stretch>
                    <a:fillRect/>
                  </a:stretch>
                </pic:blipFill>
                <pic:spPr>
                  <a:xfrm>
                    <a:off x="0" y="0"/>
                    <a:ext cx="746760" cy="749300"/>
                  </a:xfrm>
                  <a:prstGeom prst="rect">
                    <a:avLst/>
                  </a:prstGeom>
                </pic:spPr>
              </pic:pic>
            </a:graphicData>
          </a:graphic>
        </wp:anchor>
      </w:drawing>
    </w:r>
    <w:r w:rsidR="005D49CF">
      <w:rPr>
        <w:noProof/>
        <w:lang w:val="nb-NO" w:eastAsia="nb-NO"/>
      </w:rPr>
      <w:drawing>
        <wp:anchor distT="0" distB="0" distL="114300" distR="114300" simplePos="0" relativeHeight="251658240" behindDoc="0" locked="0" layoutInCell="1" allowOverlap="1" wp14:anchorId="042E5BDF" wp14:editId="01872660">
          <wp:simplePos x="0" y="0"/>
          <wp:positionH relativeFrom="page">
            <wp:posOffset>381000</wp:posOffset>
          </wp:positionH>
          <wp:positionV relativeFrom="page">
            <wp:posOffset>487680</wp:posOffset>
          </wp:positionV>
          <wp:extent cx="1895475" cy="9451340"/>
          <wp:effectExtent l="0" t="0" r="9525" b="0"/>
          <wp:wrapTopAndBottom/>
          <wp:docPr id="16" name="grid_brow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_big_brown.png"/>
                  <pic:cNvPicPr/>
                </pic:nvPicPr>
                <pic:blipFill>
                  <a:blip r:embed="rId4">
                    <a:extLst>
                      <a:ext uri="{28A0092B-C50C-407E-A947-70E740481C1C}">
                        <a14:useLocalDpi xmlns:a14="http://schemas.microsoft.com/office/drawing/2010/main" val="0"/>
                      </a:ext>
                    </a:extLst>
                  </a:blip>
                  <a:stretch>
                    <a:fillRect/>
                  </a:stretch>
                </pic:blipFill>
                <pic:spPr>
                  <a:xfrm>
                    <a:off x="0" y="0"/>
                    <a:ext cx="1895475" cy="9451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F83"/>
    <w:multiLevelType w:val="hybridMultilevel"/>
    <w:tmpl w:val="1E7E3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B20FB9"/>
    <w:multiLevelType w:val="hybridMultilevel"/>
    <w:tmpl w:val="33EC7318"/>
    <w:lvl w:ilvl="0" w:tplc="D9CE4E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8782B"/>
    <w:multiLevelType w:val="hybridMultilevel"/>
    <w:tmpl w:val="CA303F00"/>
    <w:lvl w:ilvl="0" w:tplc="5128EF48">
      <w:start w:val="1"/>
      <w:numFmt w:val="bullet"/>
      <w:lvlText w:val="•"/>
      <w:lvlJc w:val="left"/>
      <w:pPr>
        <w:tabs>
          <w:tab w:val="num" w:pos="720"/>
        </w:tabs>
        <w:ind w:left="720" w:hanging="360"/>
      </w:pPr>
      <w:rPr>
        <w:rFonts w:ascii="Arial" w:hAnsi="Arial" w:hint="default"/>
      </w:rPr>
    </w:lvl>
    <w:lvl w:ilvl="1" w:tplc="4462F1F6" w:tentative="1">
      <w:start w:val="1"/>
      <w:numFmt w:val="bullet"/>
      <w:lvlText w:val="•"/>
      <w:lvlJc w:val="left"/>
      <w:pPr>
        <w:tabs>
          <w:tab w:val="num" w:pos="1440"/>
        </w:tabs>
        <w:ind w:left="1440" w:hanging="360"/>
      </w:pPr>
      <w:rPr>
        <w:rFonts w:ascii="Arial" w:hAnsi="Arial" w:hint="default"/>
      </w:rPr>
    </w:lvl>
    <w:lvl w:ilvl="2" w:tplc="1A76944C" w:tentative="1">
      <w:start w:val="1"/>
      <w:numFmt w:val="bullet"/>
      <w:lvlText w:val="•"/>
      <w:lvlJc w:val="left"/>
      <w:pPr>
        <w:tabs>
          <w:tab w:val="num" w:pos="2160"/>
        </w:tabs>
        <w:ind w:left="2160" w:hanging="360"/>
      </w:pPr>
      <w:rPr>
        <w:rFonts w:ascii="Arial" w:hAnsi="Arial" w:hint="default"/>
      </w:rPr>
    </w:lvl>
    <w:lvl w:ilvl="3" w:tplc="A5F89816" w:tentative="1">
      <w:start w:val="1"/>
      <w:numFmt w:val="bullet"/>
      <w:lvlText w:val="•"/>
      <w:lvlJc w:val="left"/>
      <w:pPr>
        <w:tabs>
          <w:tab w:val="num" w:pos="2880"/>
        </w:tabs>
        <w:ind w:left="2880" w:hanging="360"/>
      </w:pPr>
      <w:rPr>
        <w:rFonts w:ascii="Arial" w:hAnsi="Arial" w:hint="default"/>
      </w:rPr>
    </w:lvl>
    <w:lvl w:ilvl="4" w:tplc="0018D700" w:tentative="1">
      <w:start w:val="1"/>
      <w:numFmt w:val="bullet"/>
      <w:lvlText w:val="•"/>
      <w:lvlJc w:val="left"/>
      <w:pPr>
        <w:tabs>
          <w:tab w:val="num" w:pos="3600"/>
        </w:tabs>
        <w:ind w:left="3600" w:hanging="360"/>
      </w:pPr>
      <w:rPr>
        <w:rFonts w:ascii="Arial" w:hAnsi="Arial" w:hint="default"/>
      </w:rPr>
    </w:lvl>
    <w:lvl w:ilvl="5" w:tplc="950C9404" w:tentative="1">
      <w:start w:val="1"/>
      <w:numFmt w:val="bullet"/>
      <w:lvlText w:val="•"/>
      <w:lvlJc w:val="left"/>
      <w:pPr>
        <w:tabs>
          <w:tab w:val="num" w:pos="4320"/>
        </w:tabs>
        <w:ind w:left="4320" w:hanging="360"/>
      </w:pPr>
      <w:rPr>
        <w:rFonts w:ascii="Arial" w:hAnsi="Arial" w:hint="default"/>
      </w:rPr>
    </w:lvl>
    <w:lvl w:ilvl="6" w:tplc="F5A09084" w:tentative="1">
      <w:start w:val="1"/>
      <w:numFmt w:val="bullet"/>
      <w:lvlText w:val="•"/>
      <w:lvlJc w:val="left"/>
      <w:pPr>
        <w:tabs>
          <w:tab w:val="num" w:pos="5040"/>
        </w:tabs>
        <w:ind w:left="5040" w:hanging="360"/>
      </w:pPr>
      <w:rPr>
        <w:rFonts w:ascii="Arial" w:hAnsi="Arial" w:hint="default"/>
      </w:rPr>
    </w:lvl>
    <w:lvl w:ilvl="7" w:tplc="95044140" w:tentative="1">
      <w:start w:val="1"/>
      <w:numFmt w:val="bullet"/>
      <w:lvlText w:val="•"/>
      <w:lvlJc w:val="left"/>
      <w:pPr>
        <w:tabs>
          <w:tab w:val="num" w:pos="5760"/>
        </w:tabs>
        <w:ind w:left="5760" w:hanging="360"/>
      </w:pPr>
      <w:rPr>
        <w:rFonts w:ascii="Arial" w:hAnsi="Arial" w:hint="default"/>
      </w:rPr>
    </w:lvl>
    <w:lvl w:ilvl="8" w:tplc="BD5CFA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BF19DC"/>
    <w:multiLevelType w:val="hybridMultilevel"/>
    <w:tmpl w:val="8C9E1A52"/>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B013F"/>
    <w:multiLevelType w:val="hybridMultilevel"/>
    <w:tmpl w:val="E5BC16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9D02678"/>
    <w:multiLevelType w:val="hybridMultilevel"/>
    <w:tmpl w:val="EE2E04E8"/>
    <w:lvl w:ilvl="0" w:tplc="F3D82EA8">
      <w:start w:val="1"/>
      <w:numFmt w:val="bullet"/>
      <w:pStyle w:val="Bullet"/>
      <w:lvlText w:val="•"/>
      <w:lvlJc w:val="left"/>
      <w:pPr>
        <w:ind w:left="720" w:hanging="360"/>
      </w:pPr>
      <w:rPr>
        <w:rFonts w:ascii="Calibri Light" w:hAnsi="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B181902"/>
    <w:multiLevelType w:val="hybridMultilevel"/>
    <w:tmpl w:val="79788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BF69B4"/>
    <w:multiLevelType w:val="hybridMultilevel"/>
    <w:tmpl w:val="F5E62C5C"/>
    <w:lvl w:ilvl="0" w:tplc="D954E7C2">
      <w:start w:val="1"/>
      <w:numFmt w:val="bullet"/>
      <w:pStyle w:val="Bullettextbox"/>
      <w:lvlText w:val="•"/>
      <w:lvlJc w:val="left"/>
      <w:pPr>
        <w:ind w:left="720" w:hanging="360"/>
      </w:pPr>
      <w:rPr>
        <w:rFonts w:ascii="Calibri Light" w:hAnsi="Calibri Light"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D68253D"/>
    <w:multiLevelType w:val="hybridMultilevel"/>
    <w:tmpl w:val="A228780C"/>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17478F"/>
    <w:multiLevelType w:val="hybridMultilevel"/>
    <w:tmpl w:val="D312F498"/>
    <w:lvl w:ilvl="0" w:tplc="0414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0450F11"/>
    <w:multiLevelType w:val="hybridMultilevel"/>
    <w:tmpl w:val="0E947F84"/>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B43B9D"/>
    <w:multiLevelType w:val="hybridMultilevel"/>
    <w:tmpl w:val="6114B506"/>
    <w:lvl w:ilvl="0" w:tplc="0414000D">
      <w:start w:val="1"/>
      <w:numFmt w:val="bullet"/>
      <w:lvlText w:val=""/>
      <w:lvlJc w:val="left"/>
      <w:pPr>
        <w:ind w:left="720" w:hanging="360"/>
      </w:pPr>
      <w:rPr>
        <w:rFonts w:ascii="Wingdings" w:hAnsi="Wingding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0635283"/>
    <w:multiLevelType w:val="hybridMultilevel"/>
    <w:tmpl w:val="446C55A2"/>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num w:numId="1">
    <w:abstractNumId w:val="7"/>
  </w:num>
  <w:num w:numId="2">
    <w:abstractNumId w:val="5"/>
  </w:num>
  <w:num w:numId="3">
    <w:abstractNumId w:val="2"/>
  </w:num>
  <w:num w:numId="4">
    <w:abstractNumId w:val="1"/>
  </w:num>
  <w:num w:numId="5">
    <w:abstractNumId w:val="0"/>
  </w:num>
  <w:num w:numId="6">
    <w:abstractNumId w:val="9"/>
  </w:num>
  <w:num w:numId="7">
    <w:abstractNumId w:val="8"/>
  </w:num>
  <w:num w:numId="8">
    <w:abstractNumId w:val="10"/>
  </w:num>
  <w:num w:numId="9">
    <w:abstractNumId w:val="3"/>
  </w:num>
  <w:num w:numId="10">
    <w:abstractNumId w:val="4"/>
  </w:num>
  <w:num w:numId="11">
    <w:abstractNumId w:val="1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nb-NO" w:vendorID="64" w:dllVersion="0" w:nlCheck="1" w:checkStyle="0"/>
  <w:activeWritingStyle w:appName="MSWord" w:lang="en-GB" w:vendorID="64" w:dllVersion="0" w:nlCheck="1" w:checkStyle="0"/>
  <w:proofState w:spelling="clean" w:grammar="clean"/>
  <w:attachedTemplate r:id="rId1"/>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400"/>
    <w:rsid w:val="0000306C"/>
    <w:rsid w:val="00011A67"/>
    <w:rsid w:val="00022421"/>
    <w:rsid w:val="00025714"/>
    <w:rsid w:val="00056F03"/>
    <w:rsid w:val="00067A52"/>
    <w:rsid w:val="00072AC8"/>
    <w:rsid w:val="0007504C"/>
    <w:rsid w:val="00082F24"/>
    <w:rsid w:val="000A6058"/>
    <w:rsid w:val="000B454E"/>
    <w:rsid w:val="000C75E8"/>
    <w:rsid w:val="000D599F"/>
    <w:rsid w:val="000D6DE0"/>
    <w:rsid w:val="000E1331"/>
    <w:rsid w:val="000E4A24"/>
    <w:rsid w:val="00101D0E"/>
    <w:rsid w:val="001113D2"/>
    <w:rsid w:val="0012180A"/>
    <w:rsid w:val="001311CE"/>
    <w:rsid w:val="00137763"/>
    <w:rsid w:val="00147AD3"/>
    <w:rsid w:val="00160A4D"/>
    <w:rsid w:val="00164D31"/>
    <w:rsid w:val="00193FB4"/>
    <w:rsid w:val="001A073C"/>
    <w:rsid w:val="001A5FDE"/>
    <w:rsid w:val="001B7A85"/>
    <w:rsid w:val="001D0E72"/>
    <w:rsid w:val="001D1C80"/>
    <w:rsid w:val="001F2FEA"/>
    <w:rsid w:val="001F6641"/>
    <w:rsid w:val="002303EF"/>
    <w:rsid w:val="00240942"/>
    <w:rsid w:val="002409D4"/>
    <w:rsid w:val="0024199D"/>
    <w:rsid w:val="002525DD"/>
    <w:rsid w:val="00285B0D"/>
    <w:rsid w:val="0029682F"/>
    <w:rsid w:val="002C4170"/>
    <w:rsid w:val="002D4C2B"/>
    <w:rsid w:val="002D67AA"/>
    <w:rsid w:val="002E2A3F"/>
    <w:rsid w:val="00300537"/>
    <w:rsid w:val="003115A6"/>
    <w:rsid w:val="0032261C"/>
    <w:rsid w:val="00324D05"/>
    <w:rsid w:val="00334BC6"/>
    <w:rsid w:val="00334D04"/>
    <w:rsid w:val="00335A0E"/>
    <w:rsid w:val="003403A0"/>
    <w:rsid w:val="00357939"/>
    <w:rsid w:val="00372DA1"/>
    <w:rsid w:val="0038683B"/>
    <w:rsid w:val="003A0CDA"/>
    <w:rsid w:val="003C453F"/>
    <w:rsid w:val="003D3B40"/>
    <w:rsid w:val="003E1D28"/>
    <w:rsid w:val="003F0535"/>
    <w:rsid w:val="003F2400"/>
    <w:rsid w:val="0044557D"/>
    <w:rsid w:val="00453A7D"/>
    <w:rsid w:val="00460CD6"/>
    <w:rsid w:val="00471A40"/>
    <w:rsid w:val="00487B62"/>
    <w:rsid w:val="004915F2"/>
    <w:rsid w:val="004B08E2"/>
    <w:rsid w:val="004B57DF"/>
    <w:rsid w:val="004C3D48"/>
    <w:rsid w:val="004D0183"/>
    <w:rsid w:val="004D4CD8"/>
    <w:rsid w:val="004F4E3B"/>
    <w:rsid w:val="004F58EA"/>
    <w:rsid w:val="0050124D"/>
    <w:rsid w:val="00525781"/>
    <w:rsid w:val="00545297"/>
    <w:rsid w:val="00556613"/>
    <w:rsid w:val="00570006"/>
    <w:rsid w:val="005767F3"/>
    <w:rsid w:val="00584867"/>
    <w:rsid w:val="00592BC6"/>
    <w:rsid w:val="0059523C"/>
    <w:rsid w:val="005A748F"/>
    <w:rsid w:val="005A7931"/>
    <w:rsid w:val="005C55ED"/>
    <w:rsid w:val="005D49CF"/>
    <w:rsid w:val="005E4321"/>
    <w:rsid w:val="006113D3"/>
    <w:rsid w:val="006128A7"/>
    <w:rsid w:val="00616B08"/>
    <w:rsid w:val="006226C5"/>
    <w:rsid w:val="00630B5A"/>
    <w:rsid w:val="00654040"/>
    <w:rsid w:val="00655906"/>
    <w:rsid w:val="006663F6"/>
    <w:rsid w:val="00675620"/>
    <w:rsid w:val="00692261"/>
    <w:rsid w:val="006A21AD"/>
    <w:rsid w:val="006F48B9"/>
    <w:rsid w:val="006F59E0"/>
    <w:rsid w:val="007047DA"/>
    <w:rsid w:val="00723B6A"/>
    <w:rsid w:val="0073035E"/>
    <w:rsid w:val="00743381"/>
    <w:rsid w:val="00773781"/>
    <w:rsid w:val="007A11EE"/>
    <w:rsid w:val="007B1957"/>
    <w:rsid w:val="007B1FED"/>
    <w:rsid w:val="007C52AE"/>
    <w:rsid w:val="007D3301"/>
    <w:rsid w:val="007E50E5"/>
    <w:rsid w:val="008122FD"/>
    <w:rsid w:val="00826335"/>
    <w:rsid w:val="008332B6"/>
    <w:rsid w:val="00841590"/>
    <w:rsid w:val="00843428"/>
    <w:rsid w:val="00855F68"/>
    <w:rsid w:val="008B04A0"/>
    <w:rsid w:val="008B44C1"/>
    <w:rsid w:val="008C1026"/>
    <w:rsid w:val="008C45DD"/>
    <w:rsid w:val="008D60DC"/>
    <w:rsid w:val="009072D2"/>
    <w:rsid w:val="009240C0"/>
    <w:rsid w:val="00946466"/>
    <w:rsid w:val="009603B2"/>
    <w:rsid w:val="0096118D"/>
    <w:rsid w:val="00970121"/>
    <w:rsid w:val="00971767"/>
    <w:rsid w:val="00973957"/>
    <w:rsid w:val="00987395"/>
    <w:rsid w:val="00997283"/>
    <w:rsid w:val="009B413A"/>
    <w:rsid w:val="009C4F23"/>
    <w:rsid w:val="009D0B10"/>
    <w:rsid w:val="009E697B"/>
    <w:rsid w:val="009F2EDA"/>
    <w:rsid w:val="009F5CE6"/>
    <w:rsid w:val="009F779E"/>
    <w:rsid w:val="009F7E51"/>
    <w:rsid w:val="00AF46AA"/>
    <w:rsid w:val="00B05C82"/>
    <w:rsid w:val="00B107AA"/>
    <w:rsid w:val="00B125CA"/>
    <w:rsid w:val="00B57B48"/>
    <w:rsid w:val="00B76B71"/>
    <w:rsid w:val="00B84812"/>
    <w:rsid w:val="00B92768"/>
    <w:rsid w:val="00BA2791"/>
    <w:rsid w:val="00BA3B52"/>
    <w:rsid w:val="00BB1CDF"/>
    <w:rsid w:val="00BC3B3C"/>
    <w:rsid w:val="00BD05DA"/>
    <w:rsid w:val="00BF186B"/>
    <w:rsid w:val="00C1520F"/>
    <w:rsid w:val="00C17492"/>
    <w:rsid w:val="00C34E3F"/>
    <w:rsid w:val="00C365B6"/>
    <w:rsid w:val="00C653DA"/>
    <w:rsid w:val="00C7147E"/>
    <w:rsid w:val="00C82FCF"/>
    <w:rsid w:val="00C8632A"/>
    <w:rsid w:val="00CA69DD"/>
    <w:rsid w:val="00CB2828"/>
    <w:rsid w:val="00CC29C9"/>
    <w:rsid w:val="00CE1F37"/>
    <w:rsid w:val="00CE4DA5"/>
    <w:rsid w:val="00D20A44"/>
    <w:rsid w:val="00D26681"/>
    <w:rsid w:val="00D31F06"/>
    <w:rsid w:val="00D51001"/>
    <w:rsid w:val="00D539E2"/>
    <w:rsid w:val="00D64030"/>
    <w:rsid w:val="00D660B7"/>
    <w:rsid w:val="00D6640A"/>
    <w:rsid w:val="00D80A29"/>
    <w:rsid w:val="00E06CD7"/>
    <w:rsid w:val="00E07B7B"/>
    <w:rsid w:val="00E20268"/>
    <w:rsid w:val="00E33712"/>
    <w:rsid w:val="00E34DA7"/>
    <w:rsid w:val="00E36EF9"/>
    <w:rsid w:val="00E50FFD"/>
    <w:rsid w:val="00E52BAF"/>
    <w:rsid w:val="00E63C6E"/>
    <w:rsid w:val="00E714FA"/>
    <w:rsid w:val="00E8222C"/>
    <w:rsid w:val="00E868F3"/>
    <w:rsid w:val="00EA3FE6"/>
    <w:rsid w:val="00EB31F4"/>
    <w:rsid w:val="00EB3D4A"/>
    <w:rsid w:val="00EB4791"/>
    <w:rsid w:val="00EB5649"/>
    <w:rsid w:val="00F10056"/>
    <w:rsid w:val="00F2365A"/>
    <w:rsid w:val="00F27239"/>
    <w:rsid w:val="00F3700F"/>
    <w:rsid w:val="00F549AC"/>
    <w:rsid w:val="00F6154A"/>
    <w:rsid w:val="00F65392"/>
    <w:rsid w:val="00F67AC0"/>
    <w:rsid w:val="00F7040C"/>
    <w:rsid w:val="00F74C75"/>
    <w:rsid w:val="00F84420"/>
    <w:rsid w:val="00FC05BF"/>
    <w:rsid w:val="00FC26BE"/>
    <w:rsid w:val="00FC44E3"/>
    <w:rsid w:val="00FF63D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764C8B"/>
  <w15:chartTrackingRefBased/>
  <w15:docId w15:val="{F89D768D-C55C-49F3-AC5D-49AB75B0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700F"/>
    <w:rPr>
      <w:sz w:val="18"/>
      <w:lang w:val="en-US"/>
    </w:rPr>
  </w:style>
  <w:style w:type="paragraph" w:styleId="Heading1">
    <w:name w:val="heading 1"/>
    <w:basedOn w:val="Normal"/>
    <w:next w:val="Normal"/>
    <w:link w:val="Heading1Char"/>
    <w:uiPriority w:val="9"/>
    <w:qFormat/>
    <w:rsid w:val="00E20268"/>
    <w:pPr>
      <w:keepNext/>
      <w:keepLines/>
      <w:spacing w:before="500" w:after="440" w:line="204" w:lineRule="auto"/>
      <w:outlineLvl w:val="0"/>
    </w:pPr>
    <w:rPr>
      <w:rFonts w:eastAsiaTheme="majorEastAsia" w:cstheme="majorBidi"/>
      <w:color w:val="000000" w:themeColor="text1"/>
      <w:sz w:val="46"/>
      <w:szCs w:val="32"/>
    </w:rPr>
  </w:style>
  <w:style w:type="paragraph" w:styleId="Heading2">
    <w:name w:val="heading 2"/>
    <w:basedOn w:val="Normal"/>
    <w:next w:val="Normal"/>
    <w:link w:val="Heading2Char"/>
    <w:uiPriority w:val="9"/>
    <w:unhideWhenUsed/>
    <w:qFormat/>
    <w:rsid w:val="00EB3D4A"/>
    <w:pPr>
      <w:keepNext/>
      <w:keepLines/>
      <w:spacing w:before="40" w:after="220"/>
      <w:outlineLvl w:val="1"/>
    </w:pPr>
    <w:rPr>
      <w:rFonts w:ascii="Courier New" w:eastAsiaTheme="majorEastAsia" w:hAnsi="Courier New" w:cstheme="majorBidi"/>
      <w:caps/>
      <w:color w:val="000000" w:themeColor="text1"/>
      <w:spacing w:val="10"/>
      <w:sz w:val="20"/>
      <w:szCs w:val="26"/>
    </w:rPr>
  </w:style>
  <w:style w:type="paragraph" w:styleId="Heading3">
    <w:name w:val="heading 3"/>
    <w:basedOn w:val="Normal"/>
    <w:next w:val="Normal"/>
    <w:link w:val="Heading3Char"/>
    <w:uiPriority w:val="9"/>
    <w:unhideWhenUsed/>
    <w:qFormat/>
    <w:rsid w:val="000B454E"/>
    <w:pPr>
      <w:keepNext/>
      <w:keepLines/>
      <w:spacing w:before="460" w:after="0"/>
      <w:outlineLvl w:val="2"/>
    </w:pPr>
    <w:rPr>
      <w:rFonts w:eastAsiaTheme="majorEastAsia" w:cstheme="majorBidi"/>
      <w:b/>
      <w:color w:val="000000" w:themeColor="text1"/>
      <w:spacing w:val="6"/>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9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9CF"/>
  </w:style>
  <w:style w:type="paragraph" w:styleId="Footer">
    <w:name w:val="footer"/>
    <w:basedOn w:val="Normal"/>
    <w:link w:val="FooterChar"/>
    <w:uiPriority w:val="99"/>
    <w:unhideWhenUsed/>
    <w:rsid w:val="000E1331"/>
    <w:pPr>
      <w:tabs>
        <w:tab w:val="left" w:pos="3164"/>
        <w:tab w:val="center" w:pos="4536"/>
        <w:tab w:val="right" w:pos="9072"/>
      </w:tabs>
      <w:spacing w:after="0" w:line="240" w:lineRule="auto"/>
    </w:pPr>
    <w:rPr>
      <w:rFonts w:ascii="Courier New" w:hAnsi="Courier New" w:cs="Courier New"/>
      <w:sz w:val="12"/>
      <w:szCs w:val="12"/>
    </w:rPr>
  </w:style>
  <w:style w:type="character" w:customStyle="1" w:styleId="FooterChar">
    <w:name w:val="Footer Char"/>
    <w:basedOn w:val="DefaultParagraphFont"/>
    <w:link w:val="Footer"/>
    <w:uiPriority w:val="99"/>
    <w:rsid w:val="000E1331"/>
    <w:rPr>
      <w:rFonts w:ascii="Courier New" w:hAnsi="Courier New" w:cs="Courier New"/>
      <w:sz w:val="12"/>
      <w:szCs w:val="12"/>
      <w:lang w:val="en-US"/>
    </w:rPr>
  </w:style>
  <w:style w:type="paragraph" w:styleId="Title">
    <w:name w:val="Title"/>
    <w:basedOn w:val="Normal"/>
    <w:next w:val="Normal"/>
    <w:link w:val="TitleChar"/>
    <w:uiPriority w:val="10"/>
    <w:qFormat/>
    <w:rsid w:val="004F58EA"/>
    <w:pPr>
      <w:spacing w:after="0" w:line="240" w:lineRule="auto"/>
      <w:contextualSpacing/>
    </w:pPr>
    <w:rPr>
      <w:rFonts w:asciiTheme="majorHAnsi" w:eastAsiaTheme="majorEastAsia" w:hAnsiTheme="majorHAnsi" w:cstheme="majorBidi"/>
      <w:caps/>
      <w:spacing w:val="-10"/>
      <w:kern w:val="28"/>
      <w:sz w:val="94"/>
      <w:szCs w:val="56"/>
    </w:rPr>
  </w:style>
  <w:style w:type="character" w:customStyle="1" w:styleId="TitleChar">
    <w:name w:val="Title Char"/>
    <w:basedOn w:val="DefaultParagraphFont"/>
    <w:link w:val="Title"/>
    <w:uiPriority w:val="10"/>
    <w:rsid w:val="004F58EA"/>
    <w:rPr>
      <w:rFonts w:asciiTheme="majorHAnsi" w:eastAsiaTheme="majorEastAsia" w:hAnsiTheme="majorHAnsi" w:cstheme="majorBidi"/>
      <w:caps/>
      <w:spacing w:val="-10"/>
      <w:kern w:val="28"/>
      <w:sz w:val="94"/>
      <w:szCs w:val="56"/>
    </w:rPr>
  </w:style>
  <w:style w:type="character" w:customStyle="1" w:styleId="Heading2Char">
    <w:name w:val="Heading 2 Char"/>
    <w:basedOn w:val="DefaultParagraphFont"/>
    <w:link w:val="Heading2"/>
    <w:uiPriority w:val="9"/>
    <w:rsid w:val="00EB3D4A"/>
    <w:rPr>
      <w:rFonts w:ascii="Courier New" w:eastAsiaTheme="majorEastAsia" w:hAnsi="Courier New" w:cstheme="majorBidi"/>
      <w:caps/>
      <w:color w:val="000000" w:themeColor="text1"/>
      <w:spacing w:val="10"/>
      <w:sz w:val="20"/>
      <w:szCs w:val="26"/>
    </w:rPr>
  </w:style>
  <w:style w:type="character" w:customStyle="1" w:styleId="Heading1Char">
    <w:name w:val="Heading 1 Char"/>
    <w:basedOn w:val="DefaultParagraphFont"/>
    <w:link w:val="Heading1"/>
    <w:uiPriority w:val="9"/>
    <w:rsid w:val="00E20268"/>
    <w:rPr>
      <w:rFonts w:eastAsiaTheme="majorEastAsia" w:cstheme="majorBidi"/>
      <w:color w:val="000000" w:themeColor="text1"/>
      <w:sz w:val="46"/>
      <w:szCs w:val="32"/>
    </w:rPr>
  </w:style>
  <w:style w:type="character" w:customStyle="1" w:styleId="Heading3Char">
    <w:name w:val="Heading 3 Char"/>
    <w:basedOn w:val="DefaultParagraphFont"/>
    <w:link w:val="Heading3"/>
    <w:uiPriority w:val="9"/>
    <w:rsid w:val="000B454E"/>
    <w:rPr>
      <w:rFonts w:eastAsiaTheme="majorEastAsia" w:cstheme="majorBidi"/>
      <w:b/>
      <w:color w:val="000000" w:themeColor="text1"/>
      <w:spacing w:val="6"/>
      <w:szCs w:val="24"/>
    </w:rPr>
  </w:style>
  <w:style w:type="paragraph" w:customStyle="1" w:styleId="Bullettextbox">
    <w:name w:val="Bullet textbox"/>
    <w:basedOn w:val="Normal"/>
    <w:qFormat/>
    <w:rsid w:val="00EB3D4A"/>
    <w:pPr>
      <w:numPr>
        <w:numId w:val="1"/>
      </w:numPr>
      <w:spacing w:after="0"/>
      <w:ind w:left="227" w:hanging="227"/>
      <w:contextualSpacing/>
    </w:pPr>
    <w:rPr>
      <w:rFonts w:ascii="Courier New" w:hAnsi="Courier New"/>
      <w:sz w:val="16"/>
    </w:rPr>
  </w:style>
  <w:style w:type="paragraph" w:customStyle="1" w:styleId="Bullet">
    <w:name w:val="Bullet"/>
    <w:basedOn w:val="Normal"/>
    <w:qFormat/>
    <w:rsid w:val="00F67AC0"/>
    <w:pPr>
      <w:numPr>
        <w:numId w:val="2"/>
      </w:numPr>
      <w:ind w:left="142" w:hanging="142"/>
      <w:contextualSpacing/>
    </w:pPr>
  </w:style>
  <w:style w:type="table" w:styleId="TableGrid">
    <w:name w:val="Table Grid"/>
    <w:basedOn w:val="TableNormal"/>
    <w:uiPriority w:val="39"/>
    <w:rsid w:val="00F65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CA69DD"/>
    <w:pPr>
      <w:spacing w:before="200" w:after="480"/>
    </w:pPr>
    <w:rPr>
      <w:rFonts w:ascii="Courier New" w:hAnsi="Courier New"/>
      <w:iCs/>
      <w:color w:val="000000" w:themeColor="text1"/>
      <w:sz w:val="16"/>
      <w:szCs w:val="18"/>
    </w:rPr>
  </w:style>
  <w:style w:type="paragraph" w:styleId="NormalWeb">
    <w:name w:val="Normal (Web)"/>
    <w:basedOn w:val="Normal"/>
    <w:uiPriority w:val="99"/>
    <w:semiHidden/>
    <w:unhideWhenUsed/>
    <w:rsid w:val="00BC3B3C"/>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ListParagraph">
    <w:name w:val="List Paragraph"/>
    <w:basedOn w:val="Normal"/>
    <w:uiPriority w:val="34"/>
    <w:qFormat/>
    <w:rsid w:val="003F2400"/>
    <w:pPr>
      <w:spacing w:after="0" w:line="240" w:lineRule="auto"/>
      <w:ind w:left="720"/>
      <w:contextualSpacing/>
    </w:pPr>
    <w:rPr>
      <w:rFonts w:ascii="Times New Roman" w:eastAsia="Times New Roman" w:hAnsi="Times New Roman" w:cs="Times New Roman"/>
      <w:sz w:val="24"/>
      <w:szCs w:val="24"/>
      <w:lang w:val="nb-NO" w:eastAsia="nb-NO"/>
    </w:rPr>
  </w:style>
  <w:style w:type="paragraph" w:styleId="NoSpacing">
    <w:name w:val="No Spacing"/>
    <w:uiPriority w:val="1"/>
    <w:qFormat/>
    <w:rsid w:val="003F2400"/>
    <w:pPr>
      <w:spacing w:after="0" w:line="240" w:lineRule="auto"/>
    </w:pPr>
    <w:rPr>
      <w:sz w:val="18"/>
      <w:lang w:val="en-US"/>
    </w:rPr>
  </w:style>
  <w:style w:type="table" w:styleId="TableGridLight">
    <w:name w:val="Grid Table Light"/>
    <w:basedOn w:val="TableNormal"/>
    <w:uiPriority w:val="40"/>
    <w:rsid w:val="00743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F7E5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F7E5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48633">
      <w:bodyDiv w:val="1"/>
      <w:marLeft w:val="0"/>
      <w:marRight w:val="0"/>
      <w:marTop w:val="0"/>
      <w:marBottom w:val="0"/>
      <w:divBdr>
        <w:top w:val="none" w:sz="0" w:space="0" w:color="auto"/>
        <w:left w:val="none" w:sz="0" w:space="0" w:color="auto"/>
        <w:bottom w:val="none" w:sz="0" w:space="0" w:color="auto"/>
        <w:right w:val="none" w:sz="0" w:space="0" w:color="auto"/>
      </w:divBdr>
    </w:div>
    <w:div w:id="413891571">
      <w:bodyDiv w:val="1"/>
      <w:marLeft w:val="0"/>
      <w:marRight w:val="0"/>
      <w:marTop w:val="0"/>
      <w:marBottom w:val="0"/>
      <w:divBdr>
        <w:top w:val="none" w:sz="0" w:space="0" w:color="auto"/>
        <w:left w:val="none" w:sz="0" w:space="0" w:color="auto"/>
        <w:bottom w:val="none" w:sz="0" w:space="0" w:color="auto"/>
        <w:right w:val="none" w:sz="0" w:space="0" w:color="auto"/>
      </w:divBdr>
    </w:div>
    <w:div w:id="550264856">
      <w:bodyDiv w:val="1"/>
      <w:marLeft w:val="0"/>
      <w:marRight w:val="0"/>
      <w:marTop w:val="0"/>
      <w:marBottom w:val="0"/>
      <w:divBdr>
        <w:top w:val="none" w:sz="0" w:space="0" w:color="auto"/>
        <w:left w:val="none" w:sz="0" w:space="0" w:color="auto"/>
        <w:bottom w:val="none" w:sz="0" w:space="0" w:color="auto"/>
        <w:right w:val="none" w:sz="0" w:space="0" w:color="auto"/>
      </w:divBdr>
    </w:div>
    <w:div w:id="818158062">
      <w:bodyDiv w:val="1"/>
      <w:marLeft w:val="0"/>
      <w:marRight w:val="0"/>
      <w:marTop w:val="0"/>
      <w:marBottom w:val="0"/>
      <w:divBdr>
        <w:top w:val="none" w:sz="0" w:space="0" w:color="auto"/>
        <w:left w:val="none" w:sz="0" w:space="0" w:color="auto"/>
        <w:bottom w:val="none" w:sz="0" w:space="0" w:color="auto"/>
        <w:right w:val="none" w:sz="0" w:space="0" w:color="auto"/>
      </w:divBdr>
    </w:div>
    <w:div w:id="966819662">
      <w:bodyDiv w:val="1"/>
      <w:marLeft w:val="0"/>
      <w:marRight w:val="0"/>
      <w:marTop w:val="0"/>
      <w:marBottom w:val="0"/>
      <w:divBdr>
        <w:top w:val="none" w:sz="0" w:space="0" w:color="auto"/>
        <w:left w:val="none" w:sz="0" w:space="0" w:color="auto"/>
        <w:bottom w:val="none" w:sz="0" w:space="0" w:color="auto"/>
        <w:right w:val="none" w:sz="0" w:space="0" w:color="auto"/>
      </w:divBdr>
      <w:divsChild>
        <w:div w:id="1627350739">
          <w:marLeft w:val="274"/>
          <w:marRight w:val="0"/>
          <w:marTop w:val="0"/>
          <w:marBottom w:val="0"/>
          <w:divBdr>
            <w:top w:val="none" w:sz="0" w:space="0" w:color="auto"/>
            <w:left w:val="none" w:sz="0" w:space="0" w:color="auto"/>
            <w:bottom w:val="none" w:sz="0" w:space="0" w:color="auto"/>
            <w:right w:val="none" w:sz="0" w:space="0" w:color="auto"/>
          </w:divBdr>
        </w:div>
        <w:div w:id="226690525">
          <w:marLeft w:val="274"/>
          <w:marRight w:val="0"/>
          <w:marTop w:val="0"/>
          <w:marBottom w:val="0"/>
          <w:divBdr>
            <w:top w:val="none" w:sz="0" w:space="0" w:color="auto"/>
            <w:left w:val="none" w:sz="0" w:space="0" w:color="auto"/>
            <w:bottom w:val="none" w:sz="0" w:space="0" w:color="auto"/>
            <w:right w:val="none" w:sz="0" w:space="0" w:color="auto"/>
          </w:divBdr>
        </w:div>
        <w:div w:id="1749156535">
          <w:marLeft w:val="274"/>
          <w:marRight w:val="0"/>
          <w:marTop w:val="0"/>
          <w:marBottom w:val="0"/>
          <w:divBdr>
            <w:top w:val="none" w:sz="0" w:space="0" w:color="auto"/>
            <w:left w:val="none" w:sz="0" w:space="0" w:color="auto"/>
            <w:bottom w:val="none" w:sz="0" w:space="0" w:color="auto"/>
            <w:right w:val="none" w:sz="0" w:space="0" w:color="auto"/>
          </w:divBdr>
        </w:div>
      </w:divsChild>
    </w:div>
    <w:div w:id="1603683770">
      <w:bodyDiv w:val="1"/>
      <w:marLeft w:val="0"/>
      <w:marRight w:val="0"/>
      <w:marTop w:val="0"/>
      <w:marBottom w:val="0"/>
      <w:divBdr>
        <w:top w:val="none" w:sz="0" w:space="0" w:color="auto"/>
        <w:left w:val="none" w:sz="0" w:space="0" w:color="auto"/>
        <w:bottom w:val="none" w:sz="0" w:space="0" w:color="auto"/>
        <w:right w:val="none" w:sz="0" w:space="0" w:color="auto"/>
      </w:divBdr>
    </w:div>
    <w:div w:id="1621108991">
      <w:bodyDiv w:val="1"/>
      <w:marLeft w:val="0"/>
      <w:marRight w:val="0"/>
      <w:marTop w:val="0"/>
      <w:marBottom w:val="0"/>
      <w:divBdr>
        <w:top w:val="none" w:sz="0" w:space="0" w:color="auto"/>
        <w:left w:val="none" w:sz="0" w:space="0" w:color="auto"/>
        <w:bottom w:val="none" w:sz="0" w:space="0" w:color="auto"/>
        <w:right w:val="none" w:sz="0" w:space="0" w:color="auto"/>
      </w:divBdr>
    </w:div>
    <w:div w:id="18239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package" Target="embeddings/Microsoft_Visio_Drawing.vsdx"/><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8.emf"/><Relationship Id="rId42" Type="http://schemas.openxmlformats.org/officeDocument/2006/relationships/package" Target="embeddings/Microsoft_Visio_Drawing5.vsdx"/><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package" Target="embeddings/Microsoft_Visio_Drawing1.vsdx"/><Relationship Id="rId29" Type="http://schemas.openxmlformats.org/officeDocument/2006/relationships/image" Target="media/image14.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Drawing3.vsdx"/><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google.com/url?sa=i&amp;rct=j&amp;q=&amp;esrc=s&amp;frm=1&amp;source=images&amp;cd=&amp;cad=rja&amp;uact=8&amp;ved=0CAcQjRw&amp;url=http://simpleicon.com/battery-half.html&amp;ei=xyx8VJqqOMqS7AbAvoGgAQ&amp;bvm=bv.80642063,d.bGQ&amp;psig=AFQjCNGMx5uu7QE3dePsUtY3oFURu7Bq_w&amp;ust=1417510480595857"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url?sa=i&amp;rct=j&amp;q=&amp;esrc=s&amp;frm=1&amp;source=images&amp;cd=&amp;cad=rja&amp;uact=8&amp;ved=0CAcQjRw&amp;url=https://www.iconfinder.com/icons/172507/box_money_icon&amp;ei=pzN8VLJWx-I70bqAwAI&amp;bvm=bv.80642063,d.bGQ&amp;psig=AFQjCNEk897l7LP07ELS-t2bml7QQbivyQ&amp;ust=1417511363732292" TargetMode="External"/><Relationship Id="rId22" Type="http://schemas.openxmlformats.org/officeDocument/2006/relationships/package" Target="embeddings/Microsoft_Visio_Drawing2.vsdx"/><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package" Target="embeddings/Microsoft_Visio_Drawing4.vsdx"/><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Desktop\Drive%20Support%20Pool\KOG_2-Drive-Support-Pool.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EBF6F7"/>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32AA641-D85E-48BA-A4FD-B9FEBB4B9989}">
  <we:reference id="0d131657-7985-4f79-936d-aa5076f4b576" version="1.0.0.0" store="\\Officeconsult\Users\officeconsult\Google Drive\Prosjekter\Addpoint\addins" storeType="Filesystem"/>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F4C6C88-886A-4B49-944A-CDE13520ACA4}">
  <we:reference id="63e800e1-aebf-4fbd-938d-1f453f68af72" version="1.0.0.0" store="\\Officeconsult\Users\officeconsult\Google Drive\Prosjekter\Addpoint\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BF155E6AEAC0419D952E14E3ABA72A" ma:contentTypeVersion="12" ma:contentTypeDescription="Create a new document." ma:contentTypeScope="" ma:versionID="4233639341902e13282ed227a5c640fa">
  <xsd:schema xmlns:xsd="http://www.w3.org/2001/XMLSchema" xmlns:xs="http://www.w3.org/2001/XMLSchema" xmlns:p="http://schemas.microsoft.com/office/2006/metadata/properties" xmlns:ns2="c9358004-c2ed-4f4e-9b63-ed9405cf2400" xmlns:ns3="477e1a50-ed36-40ea-89c2-004a6ef9e551" targetNamespace="http://schemas.microsoft.com/office/2006/metadata/properties" ma:root="true" ma:fieldsID="a0ec50d033520a1a36199767d73a93ba" ns2:_="" ns3:_="">
    <xsd:import namespace="c9358004-c2ed-4f4e-9b63-ed9405cf2400"/>
    <xsd:import namespace="477e1a50-ed36-40ea-89c2-004a6ef9e551"/>
    <xsd:element name="properties">
      <xsd:complexType>
        <xsd:sequence>
          <xsd:element name="documentManagement">
            <xsd:complexType>
              <xsd:all>
                <xsd:element ref="ns2:MediaServiceMetadata" minOccurs="0"/>
                <xsd:element ref="ns2:MediaServiceFastMetadata" minOccurs="0"/>
                <xsd:element ref="ns2:Meetingdate"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58004-c2ed-4f4e-9b63-ed9405cf2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etingdate" ma:index="10" nillable="true" ma:displayName="Meeting date" ma:format="Dropdown" ma:internalName="Meetingdate">
      <xsd:simpleType>
        <xsd:restriction base="dms:Text">
          <xsd:maxLength value="255"/>
        </xsd:restriction>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e1a50-ed36-40ea-89c2-004a6ef9e5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etingdate xmlns="c9358004-c2ed-4f4e-9b63-ed9405cf24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3AED9-125C-47D8-9DD0-DEBB7CB6DD3D}"/>
</file>

<file path=customXml/itemProps2.xml><?xml version="1.0" encoding="utf-8"?>
<ds:datastoreItem xmlns:ds="http://schemas.openxmlformats.org/officeDocument/2006/customXml" ds:itemID="{F3362673-455F-460E-88C3-DA9C719AFDD3}">
  <ds:schemaRefs>
    <ds:schemaRef ds:uri="http://schemas.microsoft.com/sharepoint/v3/contenttype/forms"/>
  </ds:schemaRefs>
</ds:datastoreItem>
</file>

<file path=customXml/itemProps3.xml><?xml version="1.0" encoding="utf-8"?>
<ds:datastoreItem xmlns:ds="http://schemas.openxmlformats.org/officeDocument/2006/customXml" ds:itemID="{DDB61D4C-154F-4FAC-ACD9-BC118B9A470C}">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7ae7e8c6-c916-4312-955d-e2a8933441e2"/>
    <ds:schemaRef ds:uri="http://schemas.microsoft.com/office/2006/documentManagement/types"/>
    <ds:schemaRef ds:uri="325d9f46-b085-4b29-a4d2-8fd893c6c154"/>
    <ds:schemaRef ds:uri="http://www.w3.org/XML/1998/namespace"/>
    <ds:schemaRef ds:uri="http://purl.org/dc/dcmitype/"/>
  </ds:schemaRefs>
</ds:datastoreItem>
</file>

<file path=customXml/itemProps4.xml><?xml version="1.0" encoding="utf-8"?>
<ds:datastoreItem xmlns:ds="http://schemas.openxmlformats.org/officeDocument/2006/customXml" ds:itemID="{03156BDC-3804-4A46-B7F5-CB17031F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KOG_2-Drive-Support-Pool</Template>
  <TotalTime>0</TotalTime>
  <Pages>6</Pages>
  <Words>1590</Words>
  <Characters>8431</Characters>
  <Application>Microsoft Office Word</Application>
  <DocSecurity>0</DocSecurity>
  <Lines>70</Lines>
  <Paragraphs>20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Kristoffer Stabell Andersson</dc:creator>
  <cp:keywords/>
  <dc:description/>
  <cp:lastModifiedBy>Sylvia Elisabeth Ann Lillebø</cp:lastModifiedBy>
  <cp:revision>2</cp:revision>
  <cp:lastPrinted>2020-10-27T10:53:00Z</cp:lastPrinted>
  <dcterms:created xsi:type="dcterms:W3CDTF">2020-11-20T13:49:00Z</dcterms:created>
  <dcterms:modified xsi:type="dcterms:W3CDTF">2020-11-20T13:49:00Z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0x01010005BF155E6AEAC0419D952E14E3ABA72A</vt:lpwstr>
  </property>
</Properties>
</file>